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70221">
      <w:pPr>
        <w:pStyle w:val="2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Федеральный закон №442-ФЗ от 28 декабря 2013 г.</w:t>
      </w:r>
    </w:p>
    <w:p w:rsidR="00000000" w:rsidRDefault="00970221">
      <w:pPr>
        <w:pStyle w:val="1"/>
        <w:rPr>
          <w:rFonts w:eastAsia="Times New Roman"/>
        </w:rPr>
      </w:pPr>
      <w:r>
        <w:rPr>
          <w:rFonts w:eastAsia="Times New Roman"/>
        </w:rPr>
        <w:t>Об основах социального обслуживания граждан в Российской Федерации</w:t>
      </w:r>
    </w:p>
    <w:p w:rsidR="00000000" w:rsidRDefault="00970221">
      <w:pPr>
        <w:pStyle w:val="a3"/>
        <w:divId w:val="1465464051"/>
      </w:pPr>
      <w:r>
        <w:rPr>
          <w:b/>
          <w:bCs/>
        </w:rPr>
        <w:t>Глава 1. Общие положения</w:t>
      </w:r>
    </w:p>
    <w:p w:rsidR="00000000" w:rsidRDefault="00970221">
      <w:pPr>
        <w:pStyle w:val="a3"/>
        <w:divId w:val="1465464051"/>
      </w:pPr>
      <w:r>
        <w:t>Статья 1. </w:t>
      </w:r>
      <w:r>
        <w:rPr>
          <w:b/>
          <w:bCs/>
        </w:rPr>
        <w:t>Предмет регулирования настоящего Федерального закона</w:t>
      </w:r>
    </w:p>
    <w:p w:rsidR="00000000" w:rsidRDefault="00970221">
      <w:pPr>
        <w:pStyle w:val="a3"/>
        <w:divId w:val="1465464051"/>
      </w:pPr>
      <w:r>
        <w:t>1. Настоящий Федеральный закон устанавливает:</w:t>
      </w:r>
    </w:p>
    <w:p w:rsidR="00000000" w:rsidRDefault="00970221">
      <w:pPr>
        <w:pStyle w:val="a3"/>
        <w:divId w:val="1465464051"/>
      </w:pPr>
      <w:r>
        <w:t>1) правовые, организационные и экономические основы социального обслуживания граждан в Российской Федерации;</w:t>
      </w:r>
    </w:p>
    <w:p w:rsidR="00000000" w:rsidRDefault="00970221">
      <w:pPr>
        <w:pStyle w:val="a3"/>
        <w:divId w:val="1465464051"/>
      </w:pPr>
      <w:r>
        <w:t>2) полномочия федеральных органов государственной власти и полномочия органов государственной власти субъектов Российской Федерации в сфере социаль</w:t>
      </w:r>
      <w:r>
        <w:t>ного обслуживания граждан;</w:t>
      </w:r>
    </w:p>
    <w:p w:rsidR="00000000" w:rsidRDefault="00970221">
      <w:pPr>
        <w:pStyle w:val="a3"/>
        <w:divId w:val="1465464051"/>
      </w:pPr>
      <w:r>
        <w:t>3) права и обязанности получателей социальных услуг;</w:t>
      </w:r>
    </w:p>
    <w:p w:rsidR="00000000" w:rsidRDefault="00970221">
      <w:pPr>
        <w:pStyle w:val="a3"/>
        <w:divId w:val="1465464051"/>
      </w:pPr>
      <w:r>
        <w:t>4) права и обязанности поставщиков социальных услуг.</w:t>
      </w:r>
    </w:p>
    <w:p w:rsidR="00000000" w:rsidRDefault="00970221">
      <w:pPr>
        <w:pStyle w:val="a3"/>
        <w:divId w:val="1465464051"/>
      </w:pPr>
      <w:r>
        <w:t>2. Действие настоящего Федерального закона распространяется на граждан Российской Федерации, на иностранных граждан и лиц б</w:t>
      </w:r>
      <w:r>
        <w:t>ез гражданства, постоянно проживающих на территории Российской Федерации, беженцев (далее - граждане, гражданин), а также на юридических лиц независимо от их организационно-правовой формы и индивидуальных предпринимателей, осуществляющих социальное обслужи</w:t>
      </w:r>
      <w:r>
        <w:t>вание граждан.</w:t>
      </w:r>
    </w:p>
    <w:p w:rsidR="00000000" w:rsidRDefault="00970221">
      <w:pPr>
        <w:pStyle w:val="a3"/>
        <w:divId w:val="1465464051"/>
      </w:pPr>
      <w:r>
        <w:t>Статья 2. </w:t>
      </w:r>
      <w:r>
        <w:rPr>
          <w:b/>
          <w:bCs/>
        </w:rPr>
        <w:t>Правовое регулирование социального обслуживания граждан</w:t>
      </w:r>
    </w:p>
    <w:p w:rsidR="00000000" w:rsidRDefault="00970221">
      <w:pPr>
        <w:pStyle w:val="a3"/>
        <w:divId w:val="1465464051"/>
      </w:pPr>
      <w:r>
        <w:t>Правовое регулирование социального обслуживания граждан осуществляется на основании настоящего Федерального закона, других федеральных законов и иных нормативных правовых акто</w:t>
      </w:r>
      <w:r>
        <w:t>в Российской Федерации, а также законов и иных нормативных правовых актов субъектов Российской Федерации.</w:t>
      </w:r>
    </w:p>
    <w:p w:rsidR="00000000" w:rsidRDefault="00970221">
      <w:pPr>
        <w:pStyle w:val="a3"/>
        <w:divId w:val="1465464051"/>
      </w:pPr>
      <w:r>
        <w:t>Статья 3. </w:t>
      </w:r>
      <w:r>
        <w:rPr>
          <w:b/>
          <w:bCs/>
        </w:rPr>
        <w:t>Основные понятия, используемые в настоящем Федеральном законе</w:t>
      </w:r>
    </w:p>
    <w:p w:rsidR="00000000" w:rsidRDefault="00970221">
      <w:pPr>
        <w:pStyle w:val="a3"/>
        <w:divId w:val="1465464051"/>
      </w:pPr>
      <w:r>
        <w:t>Для целей настоящего Федерального закона используются следующие основные понят</w:t>
      </w:r>
      <w:r>
        <w:t>ия:</w:t>
      </w:r>
    </w:p>
    <w:p w:rsidR="00000000" w:rsidRDefault="00970221">
      <w:pPr>
        <w:pStyle w:val="a3"/>
        <w:divId w:val="1465464051"/>
      </w:pPr>
      <w:r>
        <w:t>1) социальное обслуживание граждан (далее - социальное обслуживание) - деятельность по предоставлению социальных услуг гражданам;</w:t>
      </w:r>
    </w:p>
    <w:p w:rsidR="00000000" w:rsidRDefault="00970221">
      <w:pPr>
        <w:pStyle w:val="a3"/>
        <w:divId w:val="1465464051"/>
      </w:pPr>
      <w:r>
        <w:t>2) социальная услуга - действие или действия в сфере социального обслуживания по оказанию постоянной, периодической, разов</w:t>
      </w:r>
      <w:r>
        <w:t>ой помощи, в том числе срочной помощи, гражданину в целях улучшения условий его жизнедеятельности и (или) расширения его возможностей самостоятельно обеспечивать свои основные жизненные потребности;</w:t>
      </w:r>
    </w:p>
    <w:p w:rsidR="00000000" w:rsidRDefault="00970221">
      <w:pPr>
        <w:pStyle w:val="a3"/>
        <w:divId w:val="1465464051"/>
      </w:pPr>
      <w:r>
        <w:t>3) получатель социальных услуг - гражданин, который призн</w:t>
      </w:r>
      <w:r>
        <w:t>ан нуждающимся в социальном обслуживании и которому предоставляются социальная услуга или социальные услуги;</w:t>
      </w:r>
    </w:p>
    <w:p w:rsidR="00000000" w:rsidRDefault="00970221">
      <w:pPr>
        <w:pStyle w:val="a3"/>
        <w:divId w:val="1465464051"/>
      </w:pPr>
      <w:r>
        <w:t>4) поставщик социальных услуг - юридическое лицо независимо от его организационно-правовой формы и (или) индивидуальный предприниматель, осуществля</w:t>
      </w:r>
      <w:r>
        <w:t>ющие социальное обслуживание;</w:t>
      </w:r>
    </w:p>
    <w:p w:rsidR="00000000" w:rsidRDefault="00970221">
      <w:pPr>
        <w:pStyle w:val="a3"/>
        <w:divId w:val="1465464051"/>
      </w:pPr>
      <w:r>
        <w:t>5) стандарт социальной услуги - основные требования к объему, периодичности и качеству предоставления социальной услуги получателю социальной услуги, установленные по видам социальных услуг;</w:t>
      </w:r>
    </w:p>
    <w:p w:rsidR="00000000" w:rsidRDefault="00970221">
      <w:pPr>
        <w:pStyle w:val="a3"/>
        <w:divId w:val="1465464051"/>
      </w:pPr>
      <w:r>
        <w:t>6) профилактика обстоятельств, обус</w:t>
      </w:r>
      <w:r>
        <w:t>ловливающих нуждаемость в социальном обслуживании, - система мер, направленных на выявление и устранение причин, послуживших основанием ухудшения условий жизнедеятельности граждан, снижения их возможностей самостоятельно обеспечивать свои основные жизненны</w:t>
      </w:r>
      <w:r>
        <w:t>е потребности.</w:t>
      </w:r>
    </w:p>
    <w:p w:rsidR="00000000" w:rsidRDefault="00970221">
      <w:pPr>
        <w:pStyle w:val="a3"/>
        <w:divId w:val="1465464051"/>
      </w:pPr>
      <w:r>
        <w:t>Статья 4.</w:t>
      </w:r>
      <w:r>
        <w:rPr>
          <w:b/>
          <w:bCs/>
        </w:rPr>
        <w:t> Принципы социального обслуживания</w:t>
      </w:r>
    </w:p>
    <w:p w:rsidR="00000000" w:rsidRDefault="00970221">
      <w:pPr>
        <w:pStyle w:val="a3"/>
        <w:divId w:val="1465464051"/>
      </w:pPr>
      <w:r>
        <w:t>1. Социальное обслуживание основывается на соблюдении прав человека и уважении достоинства личности, носит гуманный характер и не допускает унижения чести и достоинства человека.</w:t>
      </w:r>
    </w:p>
    <w:p w:rsidR="00000000" w:rsidRDefault="00970221">
      <w:pPr>
        <w:pStyle w:val="a3"/>
        <w:divId w:val="1465464051"/>
      </w:pPr>
      <w:r>
        <w:t>2. Социальное обсл</w:t>
      </w:r>
      <w:r>
        <w:t>уживание осуществляется также на следующих принципах:</w:t>
      </w:r>
    </w:p>
    <w:p w:rsidR="00000000" w:rsidRDefault="00970221">
      <w:pPr>
        <w:pStyle w:val="a3"/>
        <w:divId w:val="1465464051"/>
      </w:pPr>
      <w:r>
        <w:t>1) равный, свободный доступ граждан к социальному обслуживанию вне зависимости от их пола, расы, возраста, национальности, языка, происхождения, места жительства, отношения к религии, убеждений и принад</w:t>
      </w:r>
      <w:r>
        <w:t>лежности к общественным объединениям;</w:t>
      </w:r>
    </w:p>
    <w:p w:rsidR="00000000" w:rsidRDefault="00970221">
      <w:pPr>
        <w:pStyle w:val="a3"/>
        <w:divId w:val="1465464051"/>
      </w:pPr>
      <w:r>
        <w:t>2) адресность предоставления социальных услуг;</w:t>
      </w:r>
    </w:p>
    <w:p w:rsidR="00000000" w:rsidRDefault="00970221">
      <w:pPr>
        <w:pStyle w:val="a3"/>
        <w:divId w:val="1465464051"/>
      </w:pPr>
      <w:r>
        <w:t>3) приближенность поставщиков социальных услуг к месту жительства получателей социальных услуг, достаточность количества поставщиков социальных услуг для обеспечения потре</w:t>
      </w:r>
      <w:r>
        <w:t>бностей граждан в социальном обслуживании, достаточность финансовых, материально-технических, кадровых и информационных ресурсов у поставщиков социальных услуг;</w:t>
      </w:r>
    </w:p>
    <w:p w:rsidR="00000000" w:rsidRDefault="00970221">
      <w:pPr>
        <w:pStyle w:val="a3"/>
        <w:divId w:val="1465464051"/>
      </w:pPr>
      <w:r>
        <w:t>4) сохранение пребывания гражданина в привычной благоприятной среде;</w:t>
      </w:r>
    </w:p>
    <w:p w:rsidR="00000000" w:rsidRDefault="00970221">
      <w:pPr>
        <w:pStyle w:val="a3"/>
        <w:divId w:val="1465464051"/>
      </w:pPr>
      <w:r>
        <w:t>5) добровольность;</w:t>
      </w:r>
    </w:p>
    <w:p w:rsidR="00000000" w:rsidRDefault="00970221">
      <w:pPr>
        <w:pStyle w:val="a3"/>
        <w:divId w:val="1465464051"/>
      </w:pPr>
      <w:r>
        <w:t>6) конф</w:t>
      </w:r>
      <w:r>
        <w:t>иденциальность.</w:t>
      </w:r>
    </w:p>
    <w:p w:rsidR="00000000" w:rsidRDefault="00970221">
      <w:pPr>
        <w:pStyle w:val="a3"/>
        <w:divId w:val="1465464051"/>
      </w:pPr>
      <w:r>
        <w:t>Статья 5.</w:t>
      </w:r>
      <w:r>
        <w:rPr>
          <w:b/>
          <w:bCs/>
        </w:rPr>
        <w:t> Система социального обслуживания</w:t>
      </w:r>
    </w:p>
    <w:p w:rsidR="00000000" w:rsidRDefault="00970221">
      <w:pPr>
        <w:pStyle w:val="a3"/>
        <w:divId w:val="1465464051"/>
      </w:pPr>
      <w:r>
        <w:t>Система социального обслуживания включает в себя:</w:t>
      </w:r>
    </w:p>
    <w:p w:rsidR="00000000" w:rsidRDefault="00970221">
      <w:pPr>
        <w:pStyle w:val="a3"/>
        <w:divId w:val="1465464051"/>
      </w:pPr>
      <w:r>
        <w:t>1)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социального обслуживания (далее - уполномоченный федеральный орган исполнительной власти);</w:t>
      </w:r>
    </w:p>
    <w:p w:rsidR="00000000" w:rsidRDefault="00970221">
      <w:pPr>
        <w:pStyle w:val="a3"/>
        <w:divId w:val="1465464051"/>
      </w:pPr>
      <w:r>
        <w:t>2)</w:t>
      </w:r>
      <w:r>
        <w:t xml:space="preserve"> орган государственной власти субъекта Российской Федерации, уполномоченный на осуществление предусмотренных настоящим Федеральным законом полномочий в сфере социального обслуживания (далее - уполномоченный орган субъекта Российской Федерации);</w:t>
      </w:r>
    </w:p>
    <w:p w:rsidR="00000000" w:rsidRDefault="00970221">
      <w:pPr>
        <w:pStyle w:val="a3"/>
        <w:divId w:val="1465464051"/>
      </w:pPr>
      <w:r>
        <w:t>3) организа</w:t>
      </w:r>
      <w:r>
        <w:t>ции социального обслуживания, находящиеся в ведении федеральных органов исполнительной власти;</w:t>
      </w:r>
    </w:p>
    <w:p w:rsidR="00000000" w:rsidRDefault="00970221">
      <w:pPr>
        <w:pStyle w:val="a3"/>
        <w:divId w:val="1465464051"/>
      </w:pPr>
      <w:r>
        <w:t>4) организации социального обслуживания, находящиеся в ведении субъекта Российской Федерации (далее - организации социального обслуживания субъекта Российской Фе</w:t>
      </w:r>
      <w:r>
        <w:t>дерации);</w:t>
      </w:r>
    </w:p>
    <w:p w:rsidR="00000000" w:rsidRDefault="00970221">
      <w:pPr>
        <w:pStyle w:val="a3"/>
        <w:divId w:val="1465464051"/>
      </w:pPr>
      <w:r>
        <w:t>5) негосударственные (коммерческие и некоммерческие) организации социального обслуживания, в том числе социально ориентированные некоммерческие организации, предоставляющие социальные услуги;</w:t>
      </w:r>
    </w:p>
    <w:p w:rsidR="00000000" w:rsidRDefault="00970221">
      <w:pPr>
        <w:pStyle w:val="a3"/>
        <w:divId w:val="1465464051"/>
      </w:pPr>
      <w:r>
        <w:t>6) индивидуальных предпринимателей, осуществляющих соц</w:t>
      </w:r>
      <w:r>
        <w:t>иальное обслуживание.</w:t>
      </w:r>
    </w:p>
    <w:p w:rsidR="00000000" w:rsidRDefault="00970221">
      <w:pPr>
        <w:pStyle w:val="a3"/>
        <w:divId w:val="1465464051"/>
      </w:pPr>
      <w:r>
        <w:t>Статья 6. </w:t>
      </w:r>
      <w:r>
        <w:rPr>
          <w:b/>
          <w:bCs/>
        </w:rPr>
        <w:t>Конфиденциальность информации о получателе социальных услуг</w:t>
      </w:r>
    </w:p>
    <w:p w:rsidR="00000000" w:rsidRDefault="00970221">
      <w:pPr>
        <w:pStyle w:val="a3"/>
        <w:divId w:val="1465464051"/>
      </w:pPr>
      <w:r>
        <w:t>1. Не допускается разглашение информации, отнесенной законодательством Российской Федерации к информации конфиденциального характера или служебной информации, о пол</w:t>
      </w:r>
      <w:r>
        <w:t>учателях социальных услуг лицами, которым эта информация стала известна в связи с исполнением профессиональных, служебных и (или) иных обязанностей. Разглашение информации о получателях социальных услуг влечет за собой ответственность в соответствии с зако</w:t>
      </w:r>
      <w:r>
        <w:t>нодательством Российской Федерации.</w:t>
      </w:r>
    </w:p>
    <w:p w:rsidR="00000000" w:rsidRDefault="00970221">
      <w:pPr>
        <w:pStyle w:val="a3"/>
        <w:divId w:val="1465464051"/>
      </w:pPr>
      <w:r>
        <w:t>2. С согласия получателя социальных услуг или его законного представителя, данного в письменной форме, допускается передача информации о получателе социальных услуг другим лицам, в том числе должностным лицам, в интереса</w:t>
      </w:r>
      <w:r>
        <w:t>х получателя социальных услуг или его законного представителя, включая средства массовой информации и официальный сайт поставщика социальных услуг в информационно-телекоммуникационной сети "Интернет" (далее - сеть "Интернет").</w:t>
      </w:r>
    </w:p>
    <w:p w:rsidR="00000000" w:rsidRDefault="00970221">
      <w:pPr>
        <w:pStyle w:val="a3"/>
        <w:divId w:val="1465464051"/>
      </w:pPr>
      <w:r>
        <w:t xml:space="preserve">3. Предоставление информации </w:t>
      </w:r>
      <w:r>
        <w:t>о получателе социальных услуг без его согласия или без согласия его законного представителя допускается:</w:t>
      </w:r>
    </w:p>
    <w:p w:rsidR="00000000" w:rsidRDefault="00970221">
      <w:pPr>
        <w:pStyle w:val="a3"/>
        <w:divId w:val="1465464051"/>
      </w:pPr>
      <w:r>
        <w:t xml:space="preserve">1) по запросу органов дознания и следствия, суда в связи с проведением расследования или судебным разбирательством либо по запросу органов прокуратуры </w:t>
      </w:r>
      <w:r>
        <w:t>в связи с осуществлением ими прокурорского надзора;</w:t>
      </w:r>
    </w:p>
    <w:p w:rsidR="00000000" w:rsidRDefault="00970221">
      <w:pPr>
        <w:pStyle w:val="a3"/>
        <w:divId w:val="1465464051"/>
      </w:pPr>
      <w:r>
        <w:t>2) по запросу иных органов, наделенных полномочиями по осуществлению государственного контроля (надзора) в сфере социального обслуживания;</w:t>
      </w:r>
    </w:p>
    <w:p w:rsidR="00000000" w:rsidRDefault="00970221">
      <w:pPr>
        <w:pStyle w:val="a3"/>
        <w:divId w:val="1465464051"/>
      </w:pPr>
      <w:r>
        <w:t>3) при обработке персональных данных в рамках межведомственного и</w:t>
      </w:r>
      <w:r>
        <w:t>нформационного взаимодействия, а также при регистрации субъекта персональных данных на едином портале государственных и муниципальных услуг и (или) региональных порталах государственных и муниципальных услуг в соответствии с законодательством об организаци</w:t>
      </w:r>
      <w:r>
        <w:t>и предоставления государственных и муниципальных услуг;</w:t>
      </w:r>
    </w:p>
    <w:p w:rsidR="00000000" w:rsidRDefault="00970221">
      <w:pPr>
        <w:pStyle w:val="a3"/>
        <w:divId w:val="1465464051"/>
      </w:pPr>
      <w:r>
        <w:t>4) в иных установленных законодательством Российской Федерации случаях.</w:t>
      </w:r>
    </w:p>
    <w:p w:rsidR="00000000" w:rsidRDefault="00970221">
      <w:pPr>
        <w:pStyle w:val="a3"/>
        <w:divId w:val="1465464051"/>
      </w:pPr>
      <w:r>
        <w:rPr>
          <w:b/>
          <w:bCs/>
        </w:rPr>
        <w:t>Глава 2. Полномочия федеральных органов государственной власти и органов государственной власти субъектов Российской Федерации в</w:t>
      </w:r>
      <w:r>
        <w:rPr>
          <w:b/>
          <w:bCs/>
        </w:rPr>
        <w:t xml:space="preserve"> сфере социального обслуживания</w:t>
      </w:r>
    </w:p>
    <w:p w:rsidR="00000000" w:rsidRDefault="00970221">
      <w:pPr>
        <w:pStyle w:val="a3"/>
        <w:divId w:val="1465464051"/>
      </w:pPr>
      <w:r>
        <w:t>Статья 7. </w:t>
      </w:r>
      <w:r>
        <w:rPr>
          <w:b/>
          <w:bCs/>
        </w:rPr>
        <w:t>Полномочия федеральных органов государственной власти в сфере социального обслуживания</w:t>
      </w:r>
    </w:p>
    <w:p w:rsidR="00000000" w:rsidRDefault="00970221">
      <w:pPr>
        <w:pStyle w:val="a3"/>
        <w:divId w:val="1465464051"/>
      </w:pPr>
      <w:r>
        <w:t>1. К полномочиям федеральных органов государственной власти в сфере социального обслуживания относятся:</w:t>
      </w:r>
    </w:p>
    <w:p w:rsidR="00000000" w:rsidRDefault="00970221">
      <w:pPr>
        <w:pStyle w:val="a3"/>
        <w:divId w:val="1465464051"/>
      </w:pPr>
      <w:r>
        <w:t>1) установление основ г</w:t>
      </w:r>
      <w:r>
        <w:t>осударственной политики и основ правового регулирования в сфере социального обслуживания;</w:t>
      </w:r>
    </w:p>
    <w:p w:rsidR="00000000" w:rsidRDefault="00970221">
      <w:pPr>
        <w:pStyle w:val="a3"/>
        <w:divId w:val="1465464051"/>
      </w:pPr>
      <w:r>
        <w:t>2) утверждение методических рекомендаций по расчету подушевых нормативов финансирования социальных услуг;</w:t>
      </w:r>
    </w:p>
    <w:p w:rsidR="00000000" w:rsidRDefault="00970221">
      <w:pPr>
        <w:pStyle w:val="a3"/>
        <w:divId w:val="1465464051"/>
      </w:pPr>
      <w:r>
        <w:t xml:space="preserve">3) утверждение примерного перечня социальных услуг по видам </w:t>
      </w:r>
      <w:r>
        <w:t>социальных услуг;</w:t>
      </w:r>
    </w:p>
    <w:p w:rsidR="00000000" w:rsidRDefault="00970221">
      <w:pPr>
        <w:pStyle w:val="a3"/>
        <w:divId w:val="1465464051"/>
      </w:pPr>
      <w:r>
        <w:t>4) утверждение порядка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в сети "Интернет";</w:t>
      </w:r>
    </w:p>
    <w:p w:rsidR="00000000" w:rsidRDefault="00970221">
      <w:pPr>
        <w:pStyle w:val="a3"/>
        <w:divId w:val="1465464051"/>
      </w:pPr>
      <w:r>
        <w:t>5) у</w:t>
      </w:r>
      <w:r>
        <w:t>правление федеральной собственностью, используемой в сфере социального обслуживания;</w:t>
      </w:r>
    </w:p>
    <w:p w:rsidR="00000000" w:rsidRDefault="00970221">
      <w:pPr>
        <w:pStyle w:val="a3"/>
        <w:divId w:val="1465464051"/>
      </w:pPr>
      <w:r>
        <w:t>6) ведение единой федеральной системы статистического учета и отчетности в сфере социального обслуживания;</w:t>
      </w:r>
    </w:p>
    <w:p w:rsidR="00000000" w:rsidRDefault="00970221">
      <w:pPr>
        <w:pStyle w:val="a3"/>
        <w:divId w:val="1465464051"/>
      </w:pPr>
      <w:r>
        <w:t>7) федеральный государственный контроль (надзор) в сфере социаль</w:t>
      </w:r>
      <w:r>
        <w:t>ного обслуживания;</w:t>
      </w:r>
    </w:p>
    <w:p w:rsidR="00000000" w:rsidRDefault="00970221">
      <w:pPr>
        <w:pStyle w:val="a3"/>
        <w:divId w:val="1465464051"/>
      </w:pPr>
      <w:r>
        <w:t>8) международное сотрудничество Российской Федерации и заключение международных договоров Российской Федерации в сфере социального обслуживания;</w:t>
      </w:r>
    </w:p>
    <w:p w:rsidR="00000000" w:rsidRDefault="00970221">
      <w:pPr>
        <w:pStyle w:val="a3"/>
        <w:divId w:val="1465464051"/>
      </w:pPr>
      <w:r>
        <w:t>9) иные относящиеся к сфере социального обслуживания и установленные федеральными законами п</w:t>
      </w:r>
      <w:r>
        <w:t>олномочия.</w:t>
      </w:r>
    </w:p>
    <w:p w:rsidR="00000000" w:rsidRDefault="00970221">
      <w:pPr>
        <w:pStyle w:val="a3"/>
        <w:divId w:val="1465464051"/>
      </w:pPr>
      <w:r>
        <w:t>2. К полномочиям уполномоченного федерального органа исполнительной власти относятся:</w:t>
      </w:r>
    </w:p>
    <w:p w:rsidR="00000000" w:rsidRDefault="00970221">
      <w:pPr>
        <w:pStyle w:val="a3"/>
        <w:divId w:val="1465464051"/>
      </w:pPr>
      <w:r>
        <w:t>1) выработка и реализация государственной политики в сфере социального обслуживания, а также выработка мер по совершенствованию социального обслуживания;</w:t>
      </w:r>
    </w:p>
    <w:p w:rsidR="00000000" w:rsidRDefault="00970221">
      <w:pPr>
        <w:pStyle w:val="a3"/>
        <w:divId w:val="1465464051"/>
      </w:pPr>
      <w:r>
        <w:t>2) координация деятельности в сфере социального обслуживания, осуществляемой федеральными органами исполнительной власти, исполнительными органами государственной власти субъектов Российской Федерации, общероссийскими общественными организациями и иными ос</w:t>
      </w:r>
      <w:r>
        <w:t>уществляющими деятельность в сфере социального обслуживания организациями;</w:t>
      </w:r>
    </w:p>
    <w:p w:rsidR="00000000" w:rsidRDefault="00970221">
      <w:pPr>
        <w:pStyle w:val="a3"/>
        <w:divId w:val="1465464051"/>
      </w:pPr>
      <w:r>
        <w:t>3) методическое обеспечение социального обслуживания, в том числе в части, касающейся профилактики обстоятельств, обусловливающих нуждаемость в социальном обслуживании;</w:t>
      </w:r>
    </w:p>
    <w:p w:rsidR="00000000" w:rsidRDefault="00970221">
      <w:pPr>
        <w:pStyle w:val="a3"/>
        <w:divId w:val="1465464051"/>
      </w:pPr>
      <w:r>
        <w:t>4) утвержден</w:t>
      </w:r>
      <w:r>
        <w:t>ие примерной номенклатуры организаций социального обслуживания;</w:t>
      </w:r>
    </w:p>
    <w:p w:rsidR="00000000" w:rsidRDefault="00970221">
      <w:pPr>
        <w:pStyle w:val="a3"/>
        <w:divId w:val="1465464051"/>
      </w:pPr>
      <w:r>
        <w:t>5) утверждение методических рекомендаций по расчету потребностей субъектов Российской Федерации в развитии сети организаций социального обслуживания;</w:t>
      </w:r>
    </w:p>
    <w:p w:rsidR="00000000" w:rsidRDefault="00970221">
      <w:pPr>
        <w:pStyle w:val="a3"/>
        <w:divId w:val="1465464051"/>
      </w:pPr>
      <w:r>
        <w:t>6) утверждение правил организации деятельн</w:t>
      </w:r>
      <w:r>
        <w:t>ости организаций социального обслуживания, их структурных подразделений, которые включают в себя рекомендуемые нормативы штатной численности, перечень необходимого оборудования для оснащения организаций социального обслуживания, их структурных подразделени</w:t>
      </w:r>
      <w:r>
        <w:t>й;</w:t>
      </w:r>
    </w:p>
    <w:p w:rsidR="00000000" w:rsidRDefault="00970221">
      <w:pPr>
        <w:pStyle w:val="a3"/>
        <w:divId w:val="1465464051"/>
      </w:pPr>
      <w:r>
        <w:t>7) утверждение рекомендуемых норм питания и нормативов обеспечения мягким инвентарем получателей социальных услуг по формам социального обслуживания;</w:t>
      </w:r>
    </w:p>
    <w:p w:rsidR="00000000" w:rsidRDefault="00970221">
      <w:pPr>
        <w:pStyle w:val="a3"/>
        <w:divId w:val="1465464051"/>
      </w:pPr>
      <w:r>
        <w:t>8) утверждение примерного порядка предоставления социальных услуг;</w:t>
      </w:r>
    </w:p>
    <w:p w:rsidR="00000000" w:rsidRDefault="00970221">
      <w:pPr>
        <w:pStyle w:val="a3"/>
        <w:divId w:val="1465464051"/>
      </w:pPr>
      <w:r>
        <w:t>9) утверждение порядка осуществления</w:t>
      </w:r>
      <w:r>
        <w:t xml:space="preserve"> мониторинга социального обслуживания в субъектах Российской Федерации, а также форм документов, необходимых для осуществления такого мониторинга;</w:t>
      </w:r>
    </w:p>
    <w:p w:rsidR="00000000" w:rsidRDefault="00970221">
      <w:pPr>
        <w:pStyle w:val="a3"/>
        <w:divId w:val="1465464051"/>
      </w:pPr>
      <w:r>
        <w:t>10) утверждение рекомендаций по формированию и ведению реестра поставщиков социальных услуг и регистра получа</w:t>
      </w:r>
      <w:r>
        <w:t>телей социальных услуг;</w:t>
      </w:r>
    </w:p>
    <w:p w:rsidR="00000000" w:rsidRDefault="00970221">
      <w:pPr>
        <w:pStyle w:val="a3"/>
        <w:divId w:val="1465464051"/>
      </w:pPr>
      <w:r>
        <w:t>11) утверждение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также при содействии в предоставлении м</w:t>
      </w:r>
      <w:r>
        <w:t>едицинской, психологической, педагогической, юридической, социальной помощи, не относящейся к социальным услугам (социальном сопровождении) (далее также - социальное сопровождение);</w:t>
      </w:r>
    </w:p>
    <w:p w:rsidR="00000000" w:rsidRDefault="00970221">
      <w:pPr>
        <w:pStyle w:val="a3"/>
        <w:divId w:val="1465464051"/>
      </w:pPr>
      <w:r>
        <w:t>12) утверждение рекомендаций по определению индивидуальной потребности в с</w:t>
      </w:r>
      <w:r>
        <w:t>оциальных услугах получателей социальных услуг;</w:t>
      </w:r>
    </w:p>
    <w:p w:rsidR="00000000" w:rsidRDefault="00970221">
      <w:pPr>
        <w:pStyle w:val="a3"/>
        <w:divId w:val="1465464051"/>
      </w:pPr>
      <w:r>
        <w:t>13) утверждение формы заявления о предоставлении социальных услуг, примерной формы договора о предоставлении социальных услуг, а также формы индивидуальной программы предоставления социальных услуг (далее - и</w:t>
      </w:r>
      <w:r>
        <w:t>ндивидуальная программа);</w:t>
      </w:r>
    </w:p>
    <w:p w:rsidR="00000000" w:rsidRDefault="00970221">
      <w:pPr>
        <w:pStyle w:val="a3"/>
        <w:divId w:val="1465464051"/>
      </w:pPr>
      <w:r>
        <w:t>14) утверждение порядка направления граждан в стационарные организации социального обслуживания со специальным социальным обслуживанием;</w:t>
      </w:r>
    </w:p>
    <w:p w:rsidR="00000000" w:rsidRDefault="00970221">
      <w:pPr>
        <w:pStyle w:val="a3"/>
        <w:divId w:val="1465464051"/>
      </w:pPr>
      <w:r>
        <w:t>15) утверждение примерного положения о попечительском совете организации социального обслужив</w:t>
      </w:r>
      <w:r>
        <w:t>ания;</w:t>
      </w:r>
    </w:p>
    <w:p w:rsidR="00000000" w:rsidRDefault="00970221">
      <w:pPr>
        <w:pStyle w:val="a3"/>
        <w:divId w:val="1465464051"/>
      </w:pPr>
      <w:r>
        <w:t>16) утверждение порядка предоставления социальных услуг, а также порядка утверждения перечня социальных услуг по видам социальных услуг организациями социального обслуживания, находящимися в ведении федерального органа исполнительной власти;</w:t>
      </w:r>
    </w:p>
    <w:p w:rsidR="00000000" w:rsidRDefault="00970221">
      <w:pPr>
        <w:pStyle w:val="a3"/>
        <w:divId w:val="1465464051"/>
      </w:pPr>
      <w:r>
        <w:t>17) иные</w:t>
      </w:r>
      <w:r>
        <w:t xml:space="preserve"> предусмотренные нормативными правовыми актами Российской Федерации полномочия.</w:t>
      </w:r>
    </w:p>
    <w:p w:rsidR="00000000" w:rsidRDefault="00970221">
      <w:pPr>
        <w:pStyle w:val="a3"/>
        <w:divId w:val="1465464051"/>
      </w:pPr>
      <w:r>
        <w:t>Статья 8. </w:t>
      </w:r>
      <w:r>
        <w:rPr>
          <w:b/>
          <w:bCs/>
        </w:rPr>
        <w:t>Полномочия органов государственной власти субъектов Российской Федерации в сфере социального обслуживания</w:t>
      </w:r>
    </w:p>
    <w:p w:rsidR="00000000" w:rsidRDefault="00970221">
      <w:pPr>
        <w:pStyle w:val="a3"/>
        <w:divId w:val="1465464051"/>
      </w:pPr>
      <w:r>
        <w:t>К полномочиям органов государственной власти субъектов Росси</w:t>
      </w:r>
      <w:r>
        <w:t>йской Федерации в сфере социального обслуживания относятся:</w:t>
      </w:r>
    </w:p>
    <w:p w:rsidR="00000000" w:rsidRDefault="00970221">
      <w:pPr>
        <w:pStyle w:val="a3"/>
        <w:divId w:val="1465464051"/>
      </w:pPr>
      <w:r>
        <w:t>1) правовое регулирование и организация социального обслуживания в субъектах Российской Федерации в пределах полномочий, установленных настоящим Федеральным законом;</w:t>
      </w:r>
    </w:p>
    <w:p w:rsidR="00000000" w:rsidRDefault="00970221">
      <w:pPr>
        <w:pStyle w:val="a3"/>
        <w:divId w:val="1465464051"/>
      </w:pPr>
      <w:r>
        <w:t>2) определение уполномоченного</w:t>
      </w:r>
      <w:r>
        <w:t xml:space="preserve"> органа субъекта Российской Федерации, в том числе на признание граждан нуждающимися в социальном обслуживании, а также на составление индивидуальной программы;</w:t>
      </w:r>
    </w:p>
    <w:p w:rsidR="00000000" w:rsidRDefault="00970221">
      <w:pPr>
        <w:pStyle w:val="a3"/>
        <w:divId w:val="1465464051"/>
      </w:pPr>
      <w:r>
        <w:t>3) координация деятельности поставщиков социальных услуг, общественных организаций и иных орган</w:t>
      </w:r>
      <w:r>
        <w:t>изаций, осуществляющих деятельность в сфере социального обслуживания, в субъекте Российской Федерации;</w:t>
      </w:r>
    </w:p>
    <w:p w:rsidR="00000000" w:rsidRDefault="00970221">
      <w:pPr>
        <w:pStyle w:val="a3"/>
        <w:divId w:val="1465464051"/>
      </w:pPr>
      <w:r>
        <w:t xml:space="preserve">4) утверждение регламента межведомственного взаимодействия органов государственной власти субъекта Российской Федерации в связи с реализацией полномочий </w:t>
      </w:r>
      <w:r>
        <w:t>субъекта Российской Федерации в сфере социального обслуживания;</w:t>
      </w:r>
    </w:p>
    <w:p w:rsidR="00000000" w:rsidRDefault="00970221">
      <w:pPr>
        <w:pStyle w:val="a3"/>
        <w:divId w:val="1465464051"/>
      </w:pPr>
      <w:r>
        <w:t>5) утверждение нормативов штатной численности организаций социального обслуживания субъекта Российской Федерации, нормативов обеспечения мягким инвентарем и площадью жилых помещений при предос</w:t>
      </w:r>
      <w:r>
        <w:t>тавлении социальных услуг указанными организациями;</w:t>
      </w:r>
    </w:p>
    <w:p w:rsidR="00000000" w:rsidRDefault="00970221">
      <w:pPr>
        <w:pStyle w:val="a3"/>
        <w:divId w:val="1465464051"/>
      </w:pPr>
      <w:r>
        <w:t>6) утверждение норм питания в организациях социального обслуживания субъекта Российской Федерации;</w:t>
      </w:r>
    </w:p>
    <w:p w:rsidR="00000000" w:rsidRDefault="00970221">
      <w:pPr>
        <w:pStyle w:val="a3"/>
        <w:divId w:val="1465464051"/>
      </w:pPr>
      <w:r>
        <w:t>7) формирование и ведение реестра поставщиков социальных услуг и регистра получателей социальных услуг;</w:t>
      </w:r>
    </w:p>
    <w:p w:rsidR="00000000" w:rsidRDefault="00970221">
      <w:pPr>
        <w:pStyle w:val="a3"/>
        <w:divId w:val="1465464051"/>
      </w:pPr>
      <w:r>
        <w:t>8</w:t>
      </w:r>
      <w:r>
        <w:t>) разработка, финансовое обеспечение и реализация региональных программ социального обслуживания;</w:t>
      </w:r>
    </w:p>
    <w:p w:rsidR="00000000" w:rsidRDefault="00970221">
      <w:pPr>
        <w:pStyle w:val="a3"/>
        <w:divId w:val="1465464051"/>
      </w:pPr>
      <w:r>
        <w:t>9) утверждение законом субъекта Российской Федерации перечня социальных услуг, предоставляемых поставщиками социальных услуг, с учетом примерного перечня соци</w:t>
      </w:r>
      <w:r>
        <w:t>альных услуг по видам социальных услуг, утверждаемого в соответствии с пунктом 3 части 1 статьи 7 настоящего Федерального закона;</w:t>
      </w:r>
    </w:p>
    <w:p w:rsidR="00000000" w:rsidRDefault="00970221">
      <w:pPr>
        <w:pStyle w:val="a3"/>
        <w:divId w:val="1465464051"/>
      </w:pPr>
      <w:r>
        <w:t>10) утверждение порядка предоставления социальных услуг поставщиками социальных услуг;</w:t>
      </w:r>
    </w:p>
    <w:p w:rsidR="00000000" w:rsidRDefault="00970221">
      <w:pPr>
        <w:pStyle w:val="a3"/>
        <w:divId w:val="1465464051"/>
      </w:pPr>
      <w:r>
        <w:t>11) установление порядка утверждения та</w:t>
      </w:r>
      <w:r>
        <w:t>рифов на социальные услуги на основании подушевых нормативов финансирования социальных услуг;</w:t>
      </w:r>
    </w:p>
    <w:p w:rsidR="00000000" w:rsidRDefault="00970221">
      <w:pPr>
        <w:pStyle w:val="a3"/>
        <w:divId w:val="1465464051"/>
      </w:pPr>
      <w:r>
        <w:t>12) утверждение порядка организации осуществления регионального государственного контроля (надзора) в сфере социального обслуживания с указанием органа субъекта Российской Федерации, уполномоченного на осуществление такого контроля;</w:t>
      </w:r>
    </w:p>
    <w:p w:rsidR="00000000" w:rsidRDefault="00970221">
      <w:pPr>
        <w:pStyle w:val="a3"/>
        <w:divId w:val="1465464051"/>
      </w:pPr>
      <w:r>
        <w:t>13) установление предел</w:t>
      </w:r>
      <w:r>
        <w:t>ьной величины среднедушевого дохода для предоставления социальных услуг бесплатно;</w:t>
      </w:r>
    </w:p>
    <w:p w:rsidR="00000000" w:rsidRDefault="00970221">
      <w:pPr>
        <w:pStyle w:val="a3"/>
        <w:divId w:val="1465464051"/>
      </w:pPr>
      <w:r>
        <w:t>14) утверждение размера платы за предоставление социальных услуг и порядка ее взимания;</w:t>
      </w:r>
    </w:p>
    <w:p w:rsidR="00000000" w:rsidRDefault="00970221">
      <w:pPr>
        <w:pStyle w:val="a3"/>
        <w:divId w:val="1465464051"/>
      </w:pPr>
      <w:r>
        <w:t>15) обеспечение бесплатного доступа к информации о поставщиках социальных услуг, пред</w:t>
      </w:r>
      <w:r>
        <w:t>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"Интернет";</w:t>
      </w:r>
    </w:p>
    <w:p w:rsidR="00000000" w:rsidRDefault="00970221">
      <w:pPr>
        <w:pStyle w:val="a3"/>
        <w:divId w:val="1465464051"/>
      </w:pPr>
      <w:r>
        <w:t>16)</w:t>
      </w:r>
      <w:r>
        <w:t xml:space="preserve"> установление мер социальной поддержки и стимулирования работников организаций социального обслуживания субъекта Российской Федерации;</w:t>
      </w:r>
    </w:p>
    <w:p w:rsidR="00000000" w:rsidRDefault="00970221">
      <w:pPr>
        <w:pStyle w:val="a3"/>
        <w:divId w:val="1465464051"/>
      </w:pPr>
      <w:r>
        <w:t>17) организация профессионального обучения, профессионального образования и дополнительного профессионального образования</w:t>
      </w:r>
      <w:r>
        <w:t xml:space="preserve"> работников поставщиков социальных услуг;</w:t>
      </w:r>
    </w:p>
    <w:p w:rsidR="00000000" w:rsidRDefault="00970221">
      <w:pPr>
        <w:pStyle w:val="a3"/>
        <w:divId w:val="1465464051"/>
      </w:pPr>
      <w:r>
        <w:t>18) ведение учета и отчетности в сфере социального обслуживания в субъекте Российской Федерации;</w:t>
      </w:r>
    </w:p>
    <w:p w:rsidR="00000000" w:rsidRDefault="00970221">
      <w:pPr>
        <w:pStyle w:val="a3"/>
        <w:divId w:val="1465464051"/>
      </w:pPr>
      <w:r>
        <w:t>19) установление порядка реализации программ в сфере социального обслуживания, в том числе инвестиционных программ;</w:t>
      </w:r>
    </w:p>
    <w:p w:rsidR="00000000" w:rsidRDefault="00970221">
      <w:pPr>
        <w:pStyle w:val="a3"/>
        <w:divId w:val="1465464051"/>
      </w:pPr>
      <w:r>
        <w:t>2</w:t>
      </w:r>
      <w:r>
        <w:t>0) организация поддержки социально ориентированных некоммерческих организаций, благотворителей и добровольцев, осуществляющих деятельность в сфере социального обслуживания в субъектах Российской Федерации в соответствии с федеральными законами и законами с</w:t>
      </w:r>
      <w:r>
        <w:t>убъектов Российской Федерации;</w:t>
      </w:r>
    </w:p>
    <w:p w:rsidR="00000000" w:rsidRDefault="00970221">
      <w:pPr>
        <w:pStyle w:val="a3"/>
        <w:divId w:val="1465464051"/>
      </w:pPr>
      <w:r>
        <w:t>21) разработка и реализация мероприятий по формированию и развитию рынка социальных услуг, в том числе по развитию негосударственных организаций социального обслуживания;</w:t>
      </w:r>
    </w:p>
    <w:p w:rsidR="00000000" w:rsidRDefault="00970221">
      <w:pPr>
        <w:pStyle w:val="a3"/>
        <w:divId w:val="1465464051"/>
      </w:pPr>
      <w:r>
        <w:t>22) разработка и апробация методик и технологий в сфер</w:t>
      </w:r>
      <w:r>
        <w:t>е социального обслуживания;</w:t>
      </w:r>
    </w:p>
    <w:p w:rsidR="00000000" w:rsidRDefault="00970221">
      <w:pPr>
        <w:pStyle w:val="a3"/>
        <w:divId w:val="1465464051"/>
      </w:pPr>
      <w:r>
        <w:t>23) утверждение порядка межведомственного взаимодействия органов государственной власти субъектов Российской Федерации при предоставлении социальных услуг и социального сопровождения;</w:t>
      </w:r>
    </w:p>
    <w:p w:rsidR="00000000" w:rsidRDefault="00970221">
      <w:pPr>
        <w:pStyle w:val="a3"/>
        <w:divId w:val="1465464051"/>
      </w:pPr>
      <w:r>
        <w:t>24) утверждение номенклатуры организаций соц</w:t>
      </w:r>
      <w:r>
        <w:t>иального обслуживания в субъекте Российской Федерации;</w:t>
      </w:r>
    </w:p>
    <w:p w:rsidR="00000000" w:rsidRDefault="00970221">
      <w:pPr>
        <w:pStyle w:val="a3"/>
        <w:divId w:val="1465464051"/>
      </w:pPr>
      <w:r>
        <w:t>25) иные полномочия, предусмотренные настоящим Федеральным законом и другими федеральными законами.</w:t>
      </w:r>
    </w:p>
    <w:p w:rsidR="00000000" w:rsidRDefault="00970221">
      <w:pPr>
        <w:pStyle w:val="a3"/>
        <w:divId w:val="1465464051"/>
      </w:pPr>
      <w:r>
        <w:rPr>
          <w:b/>
          <w:bCs/>
        </w:rPr>
        <w:t>Глава 3. Права и обязанности получателей социальных услуг</w:t>
      </w:r>
    </w:p>
    <w:p w:rsidR="00000000" w:rsidRDefault="00970221">
      <w:pPr>
        <w:pStyle w:val="a3"/>
        <w:divId w:val="1465464051"/>
      </w:pPr>
      <w:r>
        <w:t>Статья 9. </w:t>
      </w:r>
      <w:r>
        <w:rPr>
          <w:b/>
          <w:bCs/>
        </w:rPr>
        <w:t>Права получателей социальных услу</w:t>
      </w:r>
      <w:r>
        <w:rPr>
          <w:b/>
          <w:bCs/>
        </w:rPr>
        <w:t>г</w:t>
      </w:r>
    </w:p>
    <w:p w:rsidR="00000000" w:rsidRDefault="00970221">
      <w:pPr>
        <w:pStyle w:val="a3"/>
        <w:divId w:val="1465464051"/>
      </w:pPr>
      <w:r>
        <w:t>Получатели социальных услуг имеют право на:</w:t>
      </w:r>
    </w:p>
    <w:p w:rsidR="00000000" w:rsidRDefault="00970221">
      <w:pPr>
        <w:pStyle w:val="a3"/>
        <w:divId w:val="1465464051"/>
      </w:pPr>
      <w:r>
        <w:t>1) уважительное и гуманное отношение;</w:t>
      </w:r>
    </w:p>
    <w:p w:rsidR="00000000" w:rsidRDefault="00970221">
      <w:pPr>
        <w:pStyle w:val="a3"/>
        <w:divId w:val="1465464051"/>
      </w:pPr>
      <w:r>
        <w:t>2) получение бесплатно в доступной форме информации о своих правах и обязанностях, видах социальных услуг, сроках, порядке и об условиях их предоставления, о тарифах на эти</w:t>
      </w:r>
      <w:r>
        <w:t xml:space="preserve"> услуги и об их стоимости для получателя социальных услуг, о возможности получения этих услуг бесплатно, а также о поставщиках социальных услуг;</w:t>
      </w:r>
    </w:p>
    <w:p w:rsidR="00000000" w:rsidRDefault="00970221">
      <w:pPr>
        <w:pStyle w:val="a3"/>
        <w:divId w:val="1465464051"/>
      </w:pPr>
      <w:r>
        <w:t>3) выбор поставщика или поставщиков социальных услуг;</w:t>
      </w:r>
    </w:p>
    <w:p w:rsidR="00000000" w:rsidRDefault="00970221">
      <w:pPr>
        <w:pStyle w:val="a3"/>
        <w:divId w:val="1465464051"/>
      </w:pPr>
      <w:r>
        <w:t>4) отказ от предоставления социальных услуг;</w:t>
      </w:r>
    </w:p>
    <w:p w:rsidR="00000000" w:rsidRDefault="00970221">
      <w:pPr>
        <w:pStyle w:val="a3"/>
        <w:divId w:val="1465464051"/>
      </w:pPr>
      <w:r>
        <w:t>5) защиту св</w:t>
      </w:r>
      <w:r>
        <w:t>оих прав и законных интересов в соответствии с законодательством Российской Федерации;</w:t>
      </w:r>
    </w:p>
    <w:p w:rsidR="00000000" w:rsidRDefault="00970221">
      <w:pPr>
        <w:pStyle w:val="a3"/>
        <w:divId w:val="1465464051"/>
      </w:pPr>
      <w:r>
        <w:t>6) участие в составлении индивидуальных программ;</w:t>
      </w:r>
    </w:p>
    <w:p w:rsidR="00000000" w:rsidRDefault="00970221">
      <w:pPr>
        <w:pStyle w:val="a3"/>
        <w:divId w:val="1465464051"/>
      </w:pPr>
      <w:r>
        <w:t>7) обеспечение условий пребывания в организациях социального обслуживания, соответствующих санитарно-гигиеническим треб</w:t>
      </w:r>
      <w:r>
        <w:t>ованиям, а также на надлежащий уход;</w:t>
      </w:r>
    </w:p>
    <w:p w:rsidR="00000000" w:rsidRDefault="00970221">
      <w:pPr>
        <w:pStyle w:val="a3"/>
        <w:divId w:val="1465464051"/>
      </w:pPr>
      <w:r>
        <w:t>8)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000000" w:rsidRDefault="00970221">
      <w:pPr>
        <w:pStyle w:val="a3"/>
        <w:divId w:val="1465464051"/>
      </w:pPr>
      <w:r>
        <w:t>9) социальное сопровождение в соответствии со статьей 22 настоящего Федерального закона.</w:t>
      </w:r>
    </w:p>
    <w:p w:rsidR="00000000" w:rsidRDefault="00970221">
      <w:pPr>
        <w:pStyle w:val="a3"/>
        <w:divId w:val="1465464051"/>
      </w:pPr>
      <w:r>
        <w:t>Статья 10. </w:t>
      </w:r>
      <w:r>
        <w:rPr>
          <w:b/>
          <w:bCs/>
        </w:rPr>
        <w:t>Обязанности получателей социальных услуг</w:t>
      </w:r>
    </w:p>
    <w:p w:rsidR="00000000" w:rsidRDefault="00970221">
      <w:pPr>
        <w:pStyle w:val="a3"/>
        <w:divId w:val="1465464051"/>
      </w:pPr>
      <w:r>
        <w:t>Получатели социальных услуг обязаны:</w:t>
      </w:r>
    </w:p>
    <w:p w:rsidR="00000000" w:rsidRDefault="00970221">
      <w:pPr>
        <w:pStyle w:val="a3"/>
        <w:divId w:val="1465464051"/>
      </w:pPr>
      <w:r>
        <w:t>1) предоставлять в соответствии с нормативными правовыми актами субъекта Росси</w:t>
      </w:r>
      <w:r>
        <w:t>йской Федерации сведения и документы, необходимые для предоставления социальных услуг;</w:t>
      </w:r>
    </w:p>
    <w:p w:rsidR="00000000" w:rsidRDefault="00970221">
      <w:pPr>
        <w:pStyle w:val="a3"/>
        <w:divId w:val="1465464051"/>
      </w:pPr>
      <w:r>
        <w:t>2) своевременно информировать поставщиков социальных услуг об изменении обстоятельств, обусловливающих потребность в предоставлении социальных услуг;</w:t>
      </w:r>
    </w:p>
    <w:p w:rsidR="00000000" w:rsidRDefault="00970221">
      <w:pPr>
        <w:pStyle w:val="a3"/>
        <w:divId w:val="1465464051"/>
      </w:pPr>
      <w:r>
        <w:t>3) соблюдать условия договора о предоставлении социальных услуг, заключенного с поставщиком социальных услуг, в том числе своевременно и в полном объеме оплачивать стоимость предоставленных социальных услуг при их предоставлении за плату или частичную плат</w:t>
      </w:r>
      <w:r>
        <w:t>у.</w:t>
      </w:r>
    </w:p>
    <w:p w:rsidR="00000000" w:rsidRDefault="00970221">
      <w:pPr>
        <w:pStyle w:val="a3"/>
        <w:divId w:val="1465464051"/>
      </w:pPr>
      <w:r>
        <w:rPr>
          <w:b/>
          <w:bCs/>
        </w:rPr>
        <w:t>Глава 4. Права, обязанности и информационная открытость поставщиков социальных услуг</w:t>
      </w:r>
    </w:p>
    <w:p w:rsidR="00000000" w:rsidRDefault="00970221">
      <w:pPr>
        <w:pStyle w:val="a3"/>
        <w:divId w:val="1465464051"/>
      </w:pPr>
      <w:r>
        <w:t>Статья 11. </w:t>
      </w:r>
      <w:r>
        <w:rPr>
          <w:b/>
          <w:bCs/>
        </w:rPr>
        <w:t>Права поставщиков социальных услуг</w:t>
      </w:r>
    </w:p>
    <w:p w:rsidR="00000000" w:rsidRDefault="00970221">
      <w:pPr>
        <w:pStyle w:val="a3"/>
        <w:divId w:val="1465464051"/>
      </w:pPr>
      <w:r>
        <w:t>1. Поставщики социальных услуг имеют право:</w:t>
      </w:r>
    </w:p>
    <w:p w:rsidR="00000000" w:rsidRDefault="00970221">
      <w:pPr>
        <w:pStyle w:val="a3"/>
        <w:divId w:val="1465464051"/>
      </w:pPr>
      <w:r>
        <w:t>1) запрашивать соответствующие органы государственной власти, а также органы м</w:t>
      </w:r>
      <w:r>
        <w:t>естного самоуправления и получать от указанных органов информацию, необходимую для организации социального обслуживания;</w:t>
      </w:r>
    </w:p>
    <w:p w:rsidR="00000000" w:rsidRDefault="00970221">
      <w:pPr>
        <w:pStyle w:val="a3"/>
        <w:divId w:val="1465464051"/>
      </w:pPr>
      <w:r>
        <w:t>2) отказать в предоставлении социальной услуги получателю социальных услуг в случае нарушения им условий договора о предоставлении соци</w:t>
      </w:r>
      <w:r>
        <w:t>альных услуг, заключенного с получателем социальных услуг или его законным представителем, а также в случае, предусмотренном частью 3 статьи 18 настоящего Федерального закона;</w:t>
      </w:r>
    </w:p>
    <w:p w:rsidR="00000000" w:rsidRDefault="00970221">
      <w:pPr>
        <w:pStyle w:val="a3"/>
        <w:divId w:val="1465464051"/>
      </w:pPr>
      <w:r>
        <w:t>3) быть включенными в реестр поставщиков социальных услуг субъекта Российской Фе</w:t>
      </w:r>
      <w:r>
        <w:t>дерации;</w:t>
      </w:r>
    </w:p>
    <w:p w:rsidR="00000000" w:rsidRDefault="00970221">
      <w:pPr>
        <w:pStyle w:val="a3"/>
        <w:divId w:val="1465464051"/>
      </w:pPr>
      <w:r>
        <w:t>4) получать в течение двух рабочих дней информацию о включении их в перечень рекомендуемых поставщиков социальных услуг.</w:t>
      </w:r>
    </w:p>
    <w:p w:rsidR="00000000" w:rsidRDefault="00970221">
      <w:pPr>
        <w:pStyle w:val="a3"/>
        <w:divId w:val="1465464051"/>
      </w:pPr>
      <w:r>
        <w:t>2. Поставщики социальных услуг вправе предоставлять гражданам по их желанию, выраженному в письменной или электронной форме, д</w:t>
      </w:r>
      <w:r>
        <w:t>ополнительные социальные услуги за плату.</w:t>
      </w:r>
    </w:p>
    <w:p w:rsidR="00000000" w:rsidRDefault="00970221">
      <w:pPr>
        <w:pStyle w:val="a3"/>
        <w:divId w:val="1465464051"/>
      </w:pPr>
      <w:r>
        <w:t>Статья 12.</w:t>
      </w:r>
      <w:r>
        <w:rPr>
          <w:b/>
          <w:bCs/>
        </w:rPr>
        <w:t> Обязанности поставщиков социальных услуг</w:t>
      </w:r>
    </w:p>
    <w:p w:rsidR="00000000" w:rsidRDefault="00970221">
      <w:pPr>
        <w:pStyle w:val="a3"/>
        <w:divId w:val="1465464051"/>
      </w:pPr>
      <w:r>
        <w:t>1. Поставщики социальных услуг обязаны:</w:t>
      </w:r>
    </w:p>
    <w:p w:rsidR="00000000" w:rsidRDefault="00970221">
      <w:pPr>
        <w:pStyle w:val="a3"/>
        <w:divId w:val="1465464051"/>
      </w:pPr>
      <w:r>
        <w:t xml:space="preserve">1) осуществлять свою деятельность в соответствии с настоящим Федеральным законом, другими федеральными законами, законами </w:t>
      </w:r>
      <w:r>
        <w:t>и иными нормативными правовыми актами субъекта Российской Федерации;</w:t>
      </w:r>
    </w:p>
    <w:p w:rsidR="00000000" w:rsidRDefault="00970221">
      <w:pPr>
        <w:pStyle w:val="a3"/>
        <w:divId w:val="1465464051"/>
      </w:pPr>
      <w:r>
        <w:t>2) предоставлять социальные услуги получателям социальных услуг в соответствии с индивидуальными программами и условиями договоров, заключенных с получателями социальных услуг или их зако</w:t>
      </w:r>
      <w:r>
        <w:t>нными представителями, на основании требований настоящего Федерального закона;</w:t>
      </w:r>
    </w:p>
    <w:p w:rsidR="00000000" w:rsidRDefault="00970221">
      <w:pPr>
        <w:pStyle w:val="a3"/>
        <w:divId w:val="1465464051"/>
      </w:pPr>
      <w:r>
        <w:t>3) предоставлять срочные социальные услуги в соответствии со статьей 21 настоящего Федерального закона;</w:t>
      </w:r>
    </w:p>
    <w:p w:rsidR="00000000" w:rsidRDefault="00970221">
      <w:pPr>
        <w:pStyle w:val="a3"/>
        <w:divId w:val="1465464051"/>
      </w:pPr>
      <w:r>
        <w:t>4) предоставлять бесплатно в доступной форме получателям социальных услуг</w:t>
      </w:r>
      <w:r>
        <w:t xml:space="preserve">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</w:t>
      </w:r>
      <w:r>
        <w:t>латно;</w:t>
      </w:r>
    </w:p>
    <w:p w:rsidR="00000000" w:rsidRDefault="00970221">
      <w:pPr>
        <w:pStyle w:val="a3"/>
        <w:divId w:val="1465464051"/>
      </w:pPr>
      <w:r>
        <w:t>5) 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000000" w:rsidRDefault="00970221">
      <w:pPr>
        <w:pStyle w:val="a3"/>
        <w:divId w:val="1465464051"/>
      </w:pPr>
      <w:r>
        <w:t>6) предоставлять уполномоченному органу субъекта Россий</w:t>
      </w:r>
      <w:r>
        <w:t>ской Федерации информацию для формирования регистра получателей социальных услуг;</w:t>
      </w:r>
    </w:p>
    <w:p w:rsidR="00000000" w:rsidRDefault="00970221">
      <w:pPr>
        <w:pStyle w:val="a3"/>
        <w:divId w:val="1465464051"/>
      </w:pPr>
      <w:r>
        <w:t>7) осуществлять социальное сопровождение в соответствии со статьей 22 настоящего Федерального закона;</w:t>
      </w:r>
    </w:p>
    <w:p w:rsidR="00000000" w:rsidRDefault="00970221">
      <w:pPr>
        <w:pStyle w:val="a3"/>
        <w:divId w:val="1465464051"/>
      </w:pPr>
      <w:r>
        <w:t>8) обеспечивать получателям социальных услуг содействие в прохождении ме</w:t>
      </w:r>
      <w:r>
        <w:t>дико-социальной экспертизы, проводимой в установленном законодательством Российской Федерации порядке федеральными учреждениями медико-социальной экспертизы;</w:t>
      </w:r>
    </w:p>
    <w:p w:rsidR="00000000" w:rsidRDefault="00970221">
      <w:pPr>
        <w:pStyle w:val="a3"/>
        <w:divId w:val="1465464051"/>
      </w:pPr>
      <w:r>
        <w:t>9) предоставлять получателям социальных услуг возможность пользоваться услугами связи, в том числе</w:t>
      </w:r>
      <w:r>
        <w:t xml:space="preserve"> сети "Интернет" и услугами почтовой связи, при получении услуг в организациях социального обслуживания;</w:t>
      </w:r>
    </w:p>
    <w:p w:rsidR="00000000" w:rsidRDefault="00970221">
      <w:pPr>
        <w:pStyle w:val="a3"/>
        <w:divId w:val="1465464051"/>
      </w:pPr>
      <w:r>
        <w:t>10) выделять супругам, проживающим в организации социального обслуживания, изолированное жилое помещение для совместного проживания;</w:t>
      </w:r>
    </w:p>
    <w:p w:rsidR="00000000" w:rsidRDefault="00970221">
      <w:pPr>
        <w:pStyle w:val="a3"/>
        <w:divId w:val="1465464051"/>
      </w:pPr>
      <w:r>
        <w:t>11) обеспечивать п</w:t>
      </w:r>
      <w:r>
        <w:t>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</w:t>
      </w:r>
      <w:r>
        <w:t>мя;</w:t>
      </w:r>
    </w:p>
    <w:p w:rsidR="00000000" w:rsidRDefault="00970221">
      <w:pPr>
        <w:pStyle w:val="a3"/>
        <w:divId w:val="1465464051"/>
      </w:pPr>
      <w:r>
        <w:t>12) обеспечивать сохранность личных вещей и ценностей получателей социальных услуг;</w:t>
      </w:r>
    </w:p>
    <w:p w:rsidR="00000000" w:rsidRDefault="00970221">
      <w:pPr>
        <w:pStyle w:val="a3"/>
        <w:divId w:val="1465464051"/>
      </w:pPr>
      <w:r>
        <w:t>13) исполнять иные обязанности, связанные с реализацией прав получателей социальных услуг на социальное обслуживание.</w:t>
      </w:r>
    </w:p>
    <w:p w:rsidR="00000000" w:rsidRDefault="00970221">
      <w:pPr>
        <w:pStyle w:val="a3"/>
        <w:divId w:val="1465464051"/>
      </w:pPr>
      <w:r>
        <w:t>2. Поставщики социальных услуг при оказании социал</w:t>
      </w:r>
      <w:r>
        <w:t>ьных услуг не вправе:</w:t>
      </w:r>
    </w:p>
    <w:p w:rsidR="00000000" w:rsidRDefault="00970221">
      <w:pPr>
        <w:pStyle w:val="a3"/>
        <w:divId w:val="1465464051"/>
      </w:pPr>
      <w:r>
        <w:t>1) ограничивать права, свободы и законные интересы получателей социальных услуг, в том числе при использовании лекарственных препаратов для медицинского применения;</w:t>
      </w:r>
    </w:p>
    <w:p w:rsidR="00000000" w:rsidRDefault="00970221">
      <w:pPr>
        <w:pStyle w:val="a3"/>
        <w:divId w:val="1465464051"/>
      </w:pPr>
      <w:r>
        <w:t>2) применять физическое или психологическое насилие в отношении получ</w:t>
      </w:r>
      <w:r>
        <w:t>ателей социальных услуг, допускать их оскорбление, грубое обращение с ними;</w:t>
      </w:r>
    </w:p>
    <w:p w:rsidR="00000000" w:rsidRDefault="00970221">
      <w:pPr>
        <w:pStyle w:val="a3"/>
        <w:divId w:val="1465464051"/>
      </w:pPr>
      <w:r>
        <w:t>3) помещать детей-инвалидов, не страдающих психическими расстройствами, в стационарные организации социального обслуживания, предназначенные для детей-инвалидов, страдающих психиче</w:t>
      </w:r>
      <w:r>
        <w:t>скими расстройствами, и наоборот.</w:t>
      </w:r>
    </w:p>
    <w:p w:rsidR="00000000" w:rsidRDefault="00970221">
      <w:pPr>
        <w:pStyle w:val="a3"/>
        <w:divId w:val="1465464051"/>
      </w:pPr>
      <w:r>
        <w:t>Статья 13. </w:t>
      </w:r>
      <w:r>
        <w:rPr>
          <w:b/>
          <w:bCs/>
        </w:rPr>
        <w:t>Информационная открытость поставщиков социальных услуг</w:t>
      </w:r>
    </w:p>
    <w:p w:rsidR="00000000" w:rsidRDefault="00970221">
      <w:pPr>
        <w:pStyle w:val="a3"/>
        <w:divId w:val="1465464051"/>
      </w:pPr>
      <w:r>
        <w:t>1. Поставщики социальных услуг формируют общедоступные информационные ресурсы, содержащие информацию о деятельности этих поставщиков, и обеспечивают доступ к данным ресурсам посредством размещения их на информационных стендах в помещениях поставщиков социа</w:t>
      </w:r>
      <w:r>
        <w:t>льных услуг, в средствах массовой информации, в сети "Интернет", в том числе на официальном сайте организации социального обслуживания.</w:t>
      </w:r>
    </w:p>
    <w:p w:rsidR="00000000" w:rsidRDefault="00970221">
      <w:pPr>
        <w:pStyle w:val="a3"/>
        <w:divId w:val="1465464051"/>
      </w:pPr>
      <w:r>
        <w:t>2. Поставщики социальных услуг обеспечивают открытость и доступность информации:</w:t>
      </w:r>
    </w:p>
    <w:p w:rsidR="00000000" w:rsidRDefault="00970221">
      <w:pPr>
        <w:pStyle w:val="a3"/>
        <w:divId w:val="1465464051"/>
      </w:pPr>
      <w:r>
        <w:t xml:space="preserve">1) о дате государственной регистрации, </w:t>
      </w:r>
      <w:r>
        <w:t>об учредителе (учредителях), о месте нахождения, филиалах (при их наличии), режиме, графике работы, контактных телефонах и об адресах электронной почты;</w:t>
      </w:r>
    </w:p>
    <w:p w:rsidR="00000000" w:rsidRDefault="00970221">
      <w:pPr>
        <w:pStyle w:val="a3"/>
        <w:divId w:val="1465464051"/>
      </w:pPr>
      <w:r>
        <w:t>2) о структуре и об органах управления организации социального обслуживания;</w:t>
      </w:r>
    </w:p>
    <w:p w:rsidR="00000000" w:rsidRDefault="00970221">
      <w:pPr>
        <w:pStyle w:val="a3"/>
        <w:divId w:val="1465464051"/>
      </w:pPr>
      <w:r>
        <w:t>3) о форме социального обс</w:t>
      </w:r>
      <w:r>
        <w:t>луживания, видах социальных услуг, порядке и об условиях их предоставления, о тарифах на социальные услуги;</w:t>
      </w:r>
    </w:p>
    <w:p w:rsidR="00000000" w:rsidRDefault="00970221">
      <w:pPr>
        <w:pStyle w:val="a3"/>
        <w:divId w:val="1465464051"/>
      </w:pPr>
      <w:r>
        <w:t>4) о численности получателей социальных услуг по формам социального обслуживания и видам социальных услуг за счет бюджетных ассигнований бюджетов су</w:t>
      </w:r>
      <w:r>
        <w:t>бъектов Российской Федерации и в соответствии с договорами за счет средств физических лиц и (или) юридических лиц;</w:t>
      </w:r>
    </w:p>
    <w:p w:rsidR="00000000" w:rsidRDefault="00970221">
      <w:pPr>
        <w:pStyle w:val="a3"/>
        <w:divId w:val="1465464051"/>
      </w:pPr>
      <w:r>
        <w:t>5) о руководителе, его заместителях, руководителях филиалов (при их наличии), о персональном составе работников (с указанием с их согласия ур</w:t>
      </w:r>
      <w:r>
        <w:t>овня образования, квалификации и опыта работы);</w:t>
      </w:r>
    </w:p>
    <w:p w:rsidR="00000000" w:rsidRDefault="00970221">
      <w:pPr>
        <w:pStyle w:val="a3"/>
        <w:divId w:val="1465464051"/>
      </w:pPr>
      <w:r>
        <w:t xml:space="preserve">6)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</w:t>
      </w:r>
      <w:r>
        <w:t>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000000" w:rsidRDefault="00970221">
      <w:pPr>
        <w:pStyle w:val="a3"/>
        <w:divId w:val="1465464051"/>
      </w:pPr>
      <w:r>
        <w:t>7) о количестве свободных мест для приема получателей социальных услуг по формам</w:t>
      </w:r>
      <w:r>
        <w:t xml:space="preserve">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000000" w:rsidRDefault="00970221">
      <w:pPr>
        <w:pStyle w:val="a3"/>
        <w:divId w:val="1465464051"/>
      </w:pPr>
      <w:r>
        <w:t>8) об объеме предоставляемых социальны</w:t>
      </w:r>
      <w:r>
        <w:t>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000000" w:rsidRDefault="00970221">
      <w:pPr>
        <w:pStyle w:val="a3"/>
        <w:divId w:val="1465464051"/>
      </w:pPr>
      <w:r>
        <w:t>9) о наличии лицензий на осуществление деятельности, подлежащей лицензированию в соответств</w:t>
      </w:r>
      <w:r>
        <w:t>ии с законодательством Российской Федерации;</w:t>
      </w:r>
    </w:p>
    <w:p w:rsidR="00000000" w:rsidRDefault="00970221">
      <w:pPr>
        <w:pStyle w:val="a3"/>
        <w:divId w:val="1465464051"/>
      </w:pPr>
      <w:r>
        <w:t>10) о финансово-хозяйственной деятельности;</w:t>
      </w:r>
    </w:p>
    <w:p w:rsidR="00000000" w:rsidRDefault="00970221">
      <w:pPr>
        <w:pStyle w:val="a3"/>
        <w:divId w:val="1465464051"/>
      </w:pPr>
      <w:r>
        <w:t>11) о правилах внутреннего распорядка для получателей социальных услуг, правилах внутреннего трудового распорядка, коллективном договоре;</w:t>
      </w:r>
    </w:p>
    <w:p w:rsidR="00000000" w:rsidRDefault="00970221">
      <w:pPr>
        <w:pStyle w:val="a3"/>
        <w:divId w:val="1465464051"/>
      </w:pPr>
      <w:r>
        <w:t>12) о наличии предписаний орг</w:t>
      </w:r>
      <w:r>
        <w:t>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000000" w:rsidRDefault="00970221">
      <w:pPr>
        <w:pStyle w:val="a3"/>
        <w:divId w:val="1465464051"/>
      </w:pPr>
      <w:r>
        <w:t>13) об иной информации, которая размещается, опубликовывается по решению поставщика социальных услуг и (или) размещение, опублико</w:t>
      </w:r>
      <w:r>
        <w:t>вание которой являются обязательными в соответствии с законодательством Российской Федерации.</w:t>
      </w:r>
    </w:p>
    <w:p w:rsidR="00000000" w:rsidRDefault="00970221">
      <w:pPr>
        <w:pStyle w:val="a3"/>
        <w:divId w:val="1465464051"/>
      </w:pPr>
      <w:r>
        <w:t>3. Информация и документы, указанные в части 2 настоящей статьи, подлежат размещению на официальном сайте поставщика социальных услуг в сети "Интернет" и обновлен</w:t>
      </w:r>
      <w:r>
        <w:t>ию в течение десяти рабочих дней со дня их создания, получения или внесения в них соответствующих изменений. Порядок размещения на официальном сайте поставщика социальных услуг в сети "Интернет" и обновления информации об этом поставщике (в том числе содер</w:t>
      </w:r>
      <w:r>
        <w:t>жание указанной информации и форма ее предоставления) утверждается уполномоченным федеральным органом исполнительной власти.</w:t>
      </w:r>
    </w:p>
    <w:p w:rsidR="00000000" w:rsidRDefault="00970221">
      <w:pPr>
        <w:pStyle w:val="a3"/>
        <w:divId w:val="1465464051"/>
      </w:pPr>
      <w:r>
        <w:rPr>
          <w:b/>
          <w:bCs/>
        </w:rPr>
        <w:t>Глава 5. Предоставление социального обслуживания</w:t>
      </w:r>
    </w:p>
    <w:p w:rsidR="00000000" w:rsidRDefault="00970221">
      <w:pPr>
        <w:pStyle w:val="a3"/>
        <w:divId w:val="1465464051"/>
      </w:pPr>
      <w:r>
        <w:t>Статья 14. </w:t>
      </w:r>
      <w:r>
        <w:rPr>
          <w:b/>
          <w:bCs/>
        </w:rPr>
        <w:t>Обращение о предоставлении социального обслуживания</w:t>
      </w:r>
    </w:p>
    <w:p w:rsidR="00000000" w:rsidRDefault="00970221">
      <w:pPr>
        <w:pStyle w:val="a3"/>
        <w:divId w:val="1465464051"/>
      </w:pPr>
      <w:r>
        <w:t>Основанием для расс</w:t>
      </w:r>
      <w:r>
        <w:t>мотрения вопроса о предоставлении социального обслуживания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граждан, обра</w:t>
      </w:r>
      <w:r>
        <w:t>щение государственных органов, органов местного самоуправления, общественных объединений непосредственно в уполномоченный орган субъекта Российской Федерации либо переданные заявление или обращение в рамках межведомственного взаимодействия.</w:t>
      </w:r>
    </w:p>
    <w:p w:rsidR="00000000" w:rsidRDefault="00970221">
      <w:pPr>
        <w:pStyle w:val="a3"/>
        <w:divId w:val="1465464051"/>
      </w:pPr>
      <w:r>
        <w:t>Статья 15. </w:t>
      </w:r>
      <w:r>
        <w:rPr>
          <w:b/>
          <w:bCs/>
        </w:rPr>
        <w:t>Приз</w:t>
      </w:r>
      <w:r>
        <w:rPr>
          <w:b/>
          <w:bCs/>
        </w:rPr>
        <w:t>нание гражданина нуждающимся в социальном обслуживании</w:t>
      </w:r>
    </w:p>
    <w:p w:rsidR="00000000" w:rsidRDefault="00970221">
      <w:pPr>
        <w:pStyle w:val="a3"/>
        <w:divId w:val="1465464051"/>
      </w:pPr>
      <w:r>
        <w:t>1.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</w:r>
    </w:p>
    <w:p w:rsidR="00000000" w:rsidRDefault="00970221">
      <w:pPr>
        <w:pStyle w:val="a3"/>
        <w:divId w:val="1465464051"/>
      </w:pPr>
      <w:r>
        <w:t>1) полная или частич</w:t>
      </w:r>
      <w:r>
        <w:t>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000000" w:rsidRDefault="00970221">
      <w:pPr>
        <w:pStyle w:val="a3"/>
        <w:divId w:val="1465464051"/>
      </w:pPr>
      <w:r>
        <w:t>2) наличие в семье инвалида или инвалидов, в том</w:t>
      </w:r>
      <w:r>
        <w:t xml:space="preserve"> числе ребенка-инвалида или детей-инвалидов, нуждающихся в постоянном постороннем уходе;</w:t>
      </w:r>
    </w:p>
    <w:p w:rsidR="00000000" w:rsidRDefault="00970221">
      <w:pPr>
        <w:pStyle w:val="a3"/>
        <w:divId w:val="1465464051"/>
      </w:pPr>
      <w:r>
        <w:t>3) 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000000" w:rsidRDefault="00970221">
      <w:pPr>
        <w:pStyle w:val="a3"/>
        <w:divId w:val="1465464051"/>
      </w:pPr>
      <w:r>
        <w:t>4) отсутствие возможности обеспечени</w:t>
      </w:r>
      <w:r>
        <w:t>я ухода (в том числе временного) за инвалидом, ребенком, детьми, а также отсутствие попечения над ними;</w:t>
      </w:r>
    </w:p>
    <w:p w:rsidR="00000000" w:rsidRDefault="00970221">
      <w:pPr>
        <w:pStyle w:val="a3"/>
        <w:divId w:val="1465464051"/>
      </w:pPr>
      <w:r>
        <w:t xml:space="preserve">5) наличие внутрисемейного конфликта, в том числе с лицами с наркотической или алкогольной зависимостью, лицами, имеющими пристрастие к азартным играм, </w:t>
      </w:r>
      <w:r>
        <w:t>лицами, страдающими психическими расстройствами, наличие насилия в семье;</w:t>
      </w:r>
    </w:p>
    <w:p w:rsidR="00000000" w:rsidRDefault="00970221">
      <w:pPr>
        <w:pStyle w:val="a3"/>
        <w:divId w:val="1465464051"/>
      </w:pPr>
      <w:r>
        <w:t>6)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</w:t>
      </w:r>
      <w:r>
        <w:t xml:space="preserve"> без попечения родителей;</w:t>
      </w:r>
    </w:p>
    <w:p w:rsidR="00000000" w:rsidRDefault="00970221">
      <w:pPr>
        <w:pStyle w:val="a3"/>
        <w:divId w:val="1465464051"/>
      </w:pPr>
      <w:r>
        <w:t>7) отсутствие работы и средств к существованию;</w:t>
      </w:r>
    </w:p>
    <w:p w:rsidR="00000000" w:rsidRDefault="00970221">
      <w:pPr>
        <w:pStyle w:val="a3"/>
        <w:divId w:val="1465464051"/>
      </w:pPr>
      <w:r>
        <w:t>8)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</w:r>
    </w:p>
    <w:p w:rsidR="00000000" w:rsidRDefault="00970221">
      <w:pPr>
        <w:pStyle w:val="a3"/>
        <w:divId w:val="1465464051"/>
      </w:pPr>
      <w:r>
        <w:t xml:space="preserve">2. Уполномоченный орган субъекта Российской Федерации принимает решение о признании гражданина нуждающимся в социальном обслуживании либо об отказе в социальном обслуживании в течение пяти рабочих дней с даты подачи заявления. О принятом решении заявитель </w:t>
      </w:r>
      <w:r>
        <w:t>информируется в письменной или электронной форме. Решение об оказании срочных социальных услуг принимается немедленно.</w:t>
      </w:r>
    </w:p>
    <w:p w:rsidR="00000000" w:rsidRDefault="00970221">
      <w:pPr>
        <w:pStyle w:val="a3"/>
        <w:divId w:val="1465464051"/>
      </w:pPr>
      <w:r>
        <w:t>3. Решение об отказе в социальном обслуживании может быть обжаловано в судебном порядке.</w:t>
      </w:r>
    </w:p>
    <w:p w:rsidR="00000000" w:rsidRDefault="00970221">
      <w:pPr>
        <w:pStyle w:val="a3"/>
        <w:divId w:val="1465464051"/>
      </w:pPr>
      <w:r>
        <w:t>Статья 16. </w:t>
      </w:r>
      <w:r>
        <w:rPr>
          <w:b/>
          <w:bCs/>
        </w:rPr>
        <w:t>Индивидуальная программа</w:t>
      </w:r>
    </w:p>
    <w:p w:rsidR="00000000" w:rsidRDefault="00970221">
      <w:pPr>
        <w:pStyle w:val="a3"/>
        <w:divId w:val="1465464051"/>
      </w:pPr>
      <w:r>
        <w:t>1. Индивидуа</w:t>
      </w:r>
      <w:r>
        <w:t>льная программа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</w:t>
      </w:r>
      <w:r>
        <w:t>вождению, осуществляемые в соответствии со статьей 22 настоящего Федерального закона.</w:t>
      </w:r>
    </w:p>
    <w:p w:rsidR="00000000" w:rsidRDefault="00970221">
      <w:pPr>
        <w:pStyle w:val="a3"/>
        <w:divId w:val="1465464051"/>
      </w:pPr>
      <w:r>
        <w:t>2. Индивидуальная программа составляется исходя из потребности гражданина в социальных услугах, пересматривается в зависимости от изменения этой потребности, но не реже ч</w:t>
      </w:r>
      <w:r>
        <w:t>ем раз в три года. Пересмотр индивидуальной программы осуществляется с учетом результатов реализованной индивидуальной программы.</w:t>
      </w:r>
    </w:p>
    <w:p w:rsidR="00000000" w:rsidRDefault="00970221">
      <w:pPr>
        <w:pStyle w:val="a3"/>
        <w:divId w:val="1465464051"/>
      </w:pPr>
      <w:r>
        <w:t>3. Индивидуальная программа для гражданина или его законного представителя имеет рекомендательный характер, для поставщика соц</w:t>
      </w:r>
      <w:r>
        <w:t>иальных услуг - обязательный характер.</w:t>
      </w:r>
    </w:p>
    <w:p w:rsidR="00000000" w:rsidRDefault="00970221">
      <w:pPr>
        <w:pStyle w:val="a3"/>
        <w:divId w:val="1465464051"/>
      </w:pPr>
      <w:r>
        <w:t xml:space="preserve">4. Индивидуальная программа составляется в двух экземплярах. Экземпляр индивидуальной программы, подписанный уполномоченным органом субъекта Российской Федерации, передается гражданину или его законному представителю </w:t>
      </w:r>
      <w:r>
        <w:t>в срок не более чем десять рабочих дней со дня подачи заявления гражданина о предоставлении социального обслуживания. Второй экземпляр индивидуальной программы остается в уполномоченном органе субъекта Российской Федерации.</w:t>
      </w:r>
    </w:p>
    <w:p w:rsidR="00000000" w:rsidRDefault="00970221">
      <w:pPr>
        <w:pStyle w:val="a3"/>
        <w:divId w:val="1465464051"/>
      </w:pPr>
      <w:r>
        <w:t>5. В случае изменения места жите</w:t>
      </w:r>
      <w:r>
        <w:t>льства получателя социальных услуг индивидуальная программа, составленная по прежнему месту жительства, сохраняет свое действие в объеме перечня социальных услуг, установленного в субъекте Российской Федерации по новому месту жительства, до составления инд</w:t>
      </w:r>
      <w:r>
        <w:t>ивидуальной программы по новому месту жительства в сроки и в порядке, которые установлены настоящей статьей.</w:t>
      </w:r>
    </w:p>
    <w:p w:rsidR="00000000" w:rsidRDefault="00970221">
      <w:pPr>
        <w:pStyle w:val="a3"/>
        <w:divId w:val="1465464051"/>
      </w:pPr>
      <w:r>
        <w:t>Статья 17. </w:t>
      </w:r>
      <w:r>
        <w:rPr>
          <w:b/>
          <w:bCs/>
        </w:rPr>
        <w:t>Договор о предоставлении социальных услуг</w:t>
      </w:r>
    </w:p>
    <w:p w:rsidR="00000000" w:rsidRDefault="00970221">
      <w:pPr>
        <w:pStyle w:val="a3"/>
        <w:divId w:val="1465464051"/>
      </w:pPr>
      <w:r>
        <w:t>1. Социальные услуги предоставляются гражданину на основании договора о предоставлении социаль</w:t>
      </w:r>
      <w:r>
        <w:t>ных услуг, заключаемого между поставщиком социальных услуг и гражданином или его законным представителем, в течение суток с даты представления индивидуальной программы поставщику социальных услуг.</w:t>
      </w:r>
    </w:p>
    <w:p w:rsidR="00000000" w:rsidRDefault="00970221">
      <w:pPr>
        <w:pStyle w:val="a3"/>
        <w:divId w:val="1465464051"/>
      </w:pPr>
      <w:r>
        <w:t>2. Существенными условиями договора о предоставлении социал</w:t>
      </w:r>
      <w:r>
        <w:t>ьных услуг являются положения, определенные индивидуальной программой, а также стоимость социальных услуг в случае, если они предоставляются за плату или частичную плату.</w:t>
      </w:r>
    </w:p>
    <w:p w:rsidR="00000000" w:rsidRDefault="00970221">
      <w:pPr>
        <w:pStyle w:val="a3"/>
        <w:divId w:val="1465464051"/>
      </w:pPr>
      <w:r>
        <w:t>3. Отношения, связанные с исполнением договора о предоставлении социальных услуг, рег</w:t>
      </w:r>
      <w:r>
        <w:t>улируются в соответствии с законодательством Российской Федерации.</w:t>
      </w:r>
    </w:p>
    <w:p w:rsidR="00000000" w:rsidRDefault="00970221">
      <w:pPr>
        <w:pStyle w:val="a3"/>
        <w:divId w:val="1465464051"/>
      </w:pPr>
      <w:r>
        <w:t>Статья 18. </w:t>
      </w:r>
      <w:r>
        <w:rPr>
          <w:b/>
          <w:bCs/>
        </w:rPr>
        <w:t>Отказ от социального обслуживания, социальной услуги</w:t>
      </w:r>
    </w:p>
    <w:p w:rsidR="00000000" w:rsidRDefault="00970221">
      <w:pPr>
        <w:pStyle w:val="a3"/>
        <w:divId w:val="1465464051"/>
      </w:pPr>
      <w:r>
        <w:t>1. Гражданин или его законный представитель имеет право отказаться от социального обслуживания, социальной услуги. Отказ офор</w:t>
      </w:r>
      <w:r>
        <w:t>мляется в письменной форме и вносится в индивидуальную программу.</w:t>
      </w:r>
    </w:p>
    <w:p w:rsidR="00000000" w:rsidRDefault="00970221">
      <w:pPr>
        <w:pStyle w:val="a3"/>
        <w:divId w:val="1465464051"/>
      </w:pPr>
      <w:r>
        <w:t>2. Отказ получателя социальных услуг или его законного представителя от социального обслуживания, социальной услуги освобождает уполномоченный орган субъекта Российской Федерации и поставщик</w:t>
      </w:r>
      <w:r>
        <w:t>ов социальных услуг от ответственности за предоставление социального обслуживания, социальной услуги.</w:t>
      </w:r>
    </w:p>
    <w:p w:rsidR="00000000" w:rsidRDefault="00970221">
      <w:pPr>
        <w:pStyle w:val="a3"/>
        <w:divId w:val="1465464051"/>
      </w:pPr>
      <w:r>
        <w:t xml:space="preserve">3. Гражданину или получателю социальных услуг может быть отказано, в том числе временно, в предоставлении социальных услуг в стационарной форме в связи с </w:t>
      </w:r>
      <w:r>
        <w:t>наличием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 Такой от</w:t>
      </w:r>
      <w:r>
        <w:t>каз возможен только при наличии соответствующего заключения уполномоченной медицинской организации.</w:t>
      </w:r>
    </w:p>
    <w:p w:rsidR="00000000" w:rsidRDefault="00970221">
      <w:pPr>
        <w:pStyle w:val="a3"/>
        <w:divId w:val="1465464051"/>
      </w:pPr>
      <w:r>
        <w:rPr>
          <w:b/>
          <w:bCs/>
        </w:rPr>
        <w:t>Глава 6. Формы социального обслуживания, виды социальных услуг</w:t>
      </w:r>
    </w:p>
    <w:p w:rsidR="00000000" w:rsidRDefault="00970221">
      <w:pPr>
        <w:pStyle w:val="a3"/>
        <w:divId w:val="1465464051"/>
      </w:pPr>
      <w:r>
        <w:t>Статья 19. </w:t>
      </w:r>
      <w:r>
        <w:rPr>
          <w:b/>
          <w:bCs/>
        </w:rPr>
        <w:t>Формы социального обслуживания</w:t>
      </w:r>
    </w:p>
    <w:p w:rsidR="00000000" w:rsidRDefault="00970221">
      <w:pPr>
        <w:pStyle w:val="a3"/>
        <w:divId w:val="1465464051"/>
      </w:pPr>
      <w:r>
        <w:t>1. Социальные услуги предоставляются их получателям</w:t>
      </w:r>
      <w:r>
        <w:t xml:space="preserve"> в форме социального обслуживания на дому, или в полустационарной форме, или в стационарной форме.</w:t>
      </w:r>
    </w:p>
    <w:p w:rsidR="00000000" w:rsidRDefault="00970221">
      <w:pPr>
        <w:pStyle w:val="a3"/>
        <w:divId w:val="1465464051"/>
      </w:pPr>
      <w:r>
        <w:t>2. Социальные услуги в полустационарной форме предоставляются их получателям организацией социального обслуживания в определенное время суток.</w:t>
      </w:r>
    </w:p>
    <w:p w:rsidR="00000000" w:rsidRDefault="00970221">
      <w:pPr>
        <w:pStyle w:val="a3"/>
        <w:divId w:val="1465464051"/>
      </w:pPr>
      <w:r>
        <w:t xml:space="preserve">3. Социальные </w:t>
      </w:r>
      <w:r>
        <w:t xml:space="preserve">услуги в стационарной форме предоставляются их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 Получатели социальных услуг </w:t>
      </w:r>
      <w:r>
        <w:t>в стационарной форме обеспечиваются жилыми помещениями, а также помещениями для предоставления видов социальных услуг, предусмотренных пунктами 1 - 7 статьи 20 настоящего Федерального закона.</w:t>
      </w:r>
    </w:p>
    <w:p w:rsidR="00000000" w:rsidRDefault="00970221">
      <w:pPr>
        <w:pStyle w:val="a3"/>
        <w:divId w:val="1465464051"/>
      </w:pPr>
      <w:r>
        <w:t xml:space="preserve">4. При предоставлении социальных услуг в полустационарной форме </w:t>
      </w:r>
      <w:r>
        <w:t>или в стационарной форме должны быть обеспечены:</w:t>
      </w:r>
    </w:p>
    <w:p w:rsidR="00000000" w:rsidRDefault="00970221">
      <w:pPr>
        <w:pStyle w:val="a3"/>
        <w:divId w:val="1465464051"/>
      </w:pPr>
      <w:r>
        <w:t>1)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такой организацией;</w:t>
      </w:r>
    </w:p>
    <w:p w:rsidR="00000000" w:rsidRDefault="00970221">
      <w:pPr>
        <w:pStyle w:val="a3"/>
        <w:divId w:val="1465464051"/>
      </w:pPr>
      <w:r>
        <w:t>2) возможн</w:t>
      </w:r>
      <w:r>
        <w:t xml:space="preserve">ость для самостоятельного передвижения по территории организации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</w:t>
      </w:r>
      <w:r>
        <w:t>оборудования и носителей информации;</w:t>
      </w:r>
    </w:p>
    <w:p w:rsidR="00000000" w:rsidRDefault="00970221">
      <w:pPr>
        <w:pStyle w:val="a3"/>
        <w:divId w:val="1465464051"/>
      </w:pPr>
      <w:r>
        <w:t>3) дублирование текстовых сообщений голосовыми сообщениями, 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</w:t>
      </w:r>
      <w:r>
        <w:t>кстовой и графической информацией на территории такой организации, а также допуск тифлосурдопереводчика, допуск собак-проводников;</w:t>
      </w:r>
    </w:p>
    <w:p w:rsidR="00000000" w:rsidRDefault="00970221">
      <w:pPr>
        <w:pStyle w:val="a3"/>
        <w:divId w:val="1465464051"/>
      </w:pPr>
      <w:r>
        <w:t>4) дублирование голосовой информации текстовой информацией, надписями и (или) световыми сигналами, информирование о предостав</w:t>
      </w:r>
      <w:r>
        <w:t>ляемых социальных услугах с использованием русского жестового языка (сурдоперевода), допуск сурдопереводчика;</w:t>
      </w:r>
    </w:p>
    <w:p w:rsidR="00000000" w:rsidRDefault="00970221">
      <w:pPr>
        <w:pStyle w:val="a3"/>
        <w:divId w:val="1465464051"/>
      </w:pPr>
      <w:r>
        <w:t>5) оказание иных видов посторонней помощи.</w:t>
      </w:r>
    </w:p>
    <w:p w:rsidR="00000000" w:rsidRDefault="00970221">
      <w:pPr>
        <w:pStyle w:val="a3"/>
        <w:divId w:val="1465464051"/>
      </w:pPr>
      <w:r>
        <w:t>5. Граждане из числа лиц, освобождаемых из мест лишения свободы, за которыми в соответствии с законодат</w:t>
      </w:r>
      <w:r>
        <w:t>ельством Российской Федерации установлен административный надзор и которые частично или полностью утратили способность к самообслуживанию, при отсутствии медицинских противопоказаний и по их личному заявлению принимаются на социальное обслуживание в стацио</w:t>
      </w:r>
      <w:r>
        <w:t>нарные организации социального обслуживания со специальным социальным обслуживанием в порядке, установленном нормативными правовыми актами субъектов Российской Федерации.</w:t>
      </w:r>
    </w:p>
    <w:p w:rsidR="00000000" w:rsidRDefault="00970221">
      <w:pPr>
        <w:pStyle w:val="a3"/>
        <w:divId w:val="1465464051"/>
      </w:pPr>
      <w:r>
        <w:t>6. Вопросы приема в стационарные организации социального обслуживания и выписки из таких организаций лиц, страдающих психическими расстройствами, регулируются законодательством Российской Федерации о психиатрической помощи.</w:t>
      </w:r>
    </w:p>
    <w:p w:rsidR="00000000" w:rsidRDefault="00970221">
      <w:pPr>
        <w:pStyle w:val="a3"/>
        <w:divId w:val="1465464051"/>
      </w:pPr>
      <w:r>
        <w:t>Статья 20. </w:t>
      </w:r>
      <w:r>
        <w:rPr>
          <w:b/>
          <w:bCs/>
        </w:rPr>
        <w:t>Виды социальных услуг</w:t>
      </w:r>
    </w:p>
    <w:p w:rsidR="00000000" w:rsidRDefault="00970221">
      <w:pPr>
        <w:pStyle w:val="a3"/>
        <w:divId w:val="1465464051"/>
      </w:pPr>
      <w:r>
        <w:t>Получателям социальных услуг с учетом их индивидуальных потребностей предоставляются следующие виды социальных услуг:</w:t>
      </w:r>
    </w:p>
    <w:p w:rsidR="00000000" w:rsidRDefault="00970221">
      <w:pPr>
        <w:pStyle w:val="a3"/>
        <w:divId w:val="1465464051"/>
      </w:pPr>
      <w:r>
        <w:t>1) социально-бытовые, направленные на поддержание жизнедеятельности получателей социальных услуг в быту;</w:t>
      </w:r>
    </w:p>
    <w:p w:rsidR="00000000" w:rsidRDefault="00970221">
      <w:pPr>
        <w:pStyle w:val="a3"/>
        <w:divId w:val="1465464051"/>
      </w:pPr>
      <w:r>
        <w:t>2) социально-медицинские, направ</w:t>
      </w:r>
      <w:r>
        <w:t>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</w:t>
      </w:r>
      <w:r>
        <w:t>и их здоровья;</w:t>
      </w:r>
    </w:p>
    <w:p w:rsidR="00000000" w:rsidRDefault="00970221">
      <w:pPr>
        <w:pStyle w:val="a3"/>
        <w:divId w:val="1465464051"/>
      </w:pPr>
      <w:r>
        <w:t>3) 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</w:t>
      </w:r>
      <w:r>
        <w:t>она доверия;</w:t>
      </w:r>
    </w:p>
    <w:p w:rsidR="00000000" w:rsidRDefault="00970221">
      <w:pPr>
        <w:pStyle w:val="a3"/>
        <w:divId w:val="1465464051"/>
      </w:pPr>
      <w:r>
        <w:t>4) 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</w:t>
      </w:r>
      <w:r>
        <w:t>ье в воспитании детей;</w:t>
      </w:r>
    </w:p>
    <w:p w:rsidR="00000000" w:rsidRDefault="00970221">
      <w:pPr>
        <w:pStyle w:val="a3"/>
        <w:divId w:val="1465464051"/>
      </w:pPr>
      <w:r>
        <w:t>5) 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000000" w:rsidRDefault="00970221">
      <w:pPr>
        <w:pStyle w:val="a3"/>
        <w:divId w:val="1465464051"/>
      </w:pPr>
      <w:r>
        <w:t>6) социально-правовые, направленные на оказание помощи в получении юридических услуг, в том числе б</w:t>
      </w:r>
      <w:r>
        <w:t>есплатно, в защите прав и законных интересов получателей социальных услуг;</w:t>
      </w:r>
    </w:p>
    <w:p w:rsidR="00000000" w:rsidRDefault="00970221">
      <w:pPr>
        <w:pStyle w:val="a3"/>
        <w:divId w:val="1465464051"/>
      </w:pPr>
      <w: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000000" w:rsidRDefault="00970221">
      <w:pPr>
        <w:pStyle w:val="a3"/>
        <w:divId w:val="1465464051"/>
      </w:pPr>
      <w:r>
        <w:t>8) срочные социальные услуг</w:t>
      </w:r>
      <w:r>
        <w:t>и.</w:t>
      </w:r>
    </w:p>
    <w:p w:rsidR="00000000" w:rsidRDefault="00970221">
      <w:pPr>
        <w:pStyle w:val="a3"/>
        <w:divId w:val="1465464051"/>
      </w:pPr>
      <w:r>
        <w:t>Статья 21. </w:t>
      </w:r>
      <w:r>
        <w:rPr>
          <w:b/>
          <w:bCs/>
        </w:rPr>
        <w:t>Срочные социальные услуги</w:t>
      </w:r>
    </w:p>
    <w:p w:rsidR="00000000" w:rsidRDefault="00970221">
      <w:pPr>
        <w:pStyle w:val="a3"/>
        <w:divId w:val="1465464051"/>
      </w:pPr>
      <w:r>
        <w:t>1. Срочные социальные услуги включают в себя:</w:t>
      </w:r>
    </w:p>
    <w:p w:rsidR="00000000" w:rsidRDefault="00970221">
      <w:pPr>
        <w:pStyle w:val="a3"/>
        <w:divId w:val="1465464051"/>
      </w:pPr>
      <w:r>
        <w:t>1) обеспечение бесплатным горячим питанием или наборами продуктов;</w:t>
      </w:r>
    </w:p>
    <w:p w:rsidR="00000000" w:rsidRDefault="00970221">
      <w:pPr>
        <w:pStyle w:val="a3"/>
        <w:divId w:val="1465464051"/>
      </w:pPr>
      <w:r>
        <w:t>2) обеспечение одеждой, обувью и другими предметами первой необходимости;</w:t>
      </w:r>
    </w:p>
    <w:p w:rsidR="00000000" w:rsidRDefault="00970221">
      <w:pPr>
        <w:pStyle w:val="a3"/>
        <w:divId w:val="1465464051"/>
      </w:pPr>
      <w:r>
        <w:t>3) содействие в получении вре</w:t>
      </w:r>
      <w:r>
        <w:t>менного жилого помещения;</w:t>
      </w:r>
    </w:p>
    <w:p w:rsidR="00000000" w:rsidRDefault="00970221">
      <w:pPr>
        <w:pStyle w:val="a3"/>
        <w:divId w:val="1465464051"/>
      </w:pPr>
      <w:r>
        <w:t>4) содействие в получении юридической помощи в целях защиты прав и законных интересов получателей социальных услуг;</w:t>
      </w:r>
    </w:p>
    <w:p w:rsidR="00000000" w:rsidRDefault="00970221">
      <w:pPr>
        <w:pStyle w:val="a3"/>
        <w:divId w:val="1465464051"/>
      </w:pPr>
      <w:r>
        <w:t>5) содействие в получении экстренной психологической помощи с привлечением к этой работе психологов и священнослуж</w:t>
      </w:r>
      <w:r>
        <w:t>ителей;</w:t>
      </w:r>
    </w:p>
    <w:p w:rsidR="00000000" w:rsidRDefault="00970221">
      <w:pPr>
        <w:pStyle w:val="a3"/>
        <w:divId w:val="1465464051"/>
      </w:pPr>
      <w:r>
        <w:t>6) иные срочные социальные услуги.</w:t>
      </w:r>
    </w:p>
    <w:p w:rsidR="00000000" w:rsidRDefault="00970221">
      <w:pPr>
        <w:pStyle w:val="a3"/>
        <w:divId w:val="1465464051"/>
      </w:pPr>
      <w:r>
        <w:t>2. Предоставление срочных социальных услуг в целях оказания неотложной помощи осуществляется в сроки, обусловленные нуждаемостью получателя социальных услуг, без составления индивидуальной программы и без заключен</w:t>
      </w:r>
      <w:r>
        <w:t xml:space="preserve">ия договора о предоставлении социальных услуг. Основанием для предоставления срочных социальных услуг является заявление получателя социальных услуг, а также получение от медицинских, образовательных или иных организаций, не входящих в систему социального </w:t>
      </w:r>
      <w:r>
        <w:t>обслуживания, информации о гражданах, нуждающихся в предоставлении срочных социальных услуг. Подтверждением предоставления срочных социальных услуг является акт о предоставлении срочных социальных услуг, содержащий сведения о получателе и поставщике этих у</w:t>
      </w:r>
      <w:r>
        <w:t>слуг, видах предоставленных срочных социальных услуг, сроках, дате и об условиях их предоставления. Акт о предоставлении срочных социальных услуг подтверждается подписью их получателя.</w:t>
      </w:r>
    </w:p>
    <w:p w:rsidR="00000000" w:rsidRDefault="00970221">
      <w:pPr>
        <w:pStyle w:val="a3"/>
        <w:divId w:val="1465464051"/>
      </w:pPr>
      <w:r>
        <w:t>Статья 22. </w:t>
      </w:r>
      <w:r>
        <w:rPr>
          <w:b/>
          <w:bCs/>
        </w:rPr>
        <w:t>Содействие в предоставлении медицинской, психологической, пе</w:t>
      </w:r>
      <w:r>
        <w:rPr>
          <w:b/>
          <w:bCs/>
        </w:rPr>
        <w:t>дагогической, юридической, социальной помощи, не относящейся к социальным услугам (социальное сопровождение)</w:t>
      </w:r>
    </w:p>
    <w:p w:rsidR="00000000" w:rsidRDefault="00970221">
      <w:pPr>
        <w:pStyle w:val="a3"/>
        <w:divId w:val="1465464051"/>
      </w:pPr>
      <w:r>
        <w:t>1. При необходимости гражданам, в том числе родителям, опекунам, попечителям, иным законным представителям несовершеннолетних детей, оказывается со</w:t>
      </w:r>
      <w:r>
        <w:t>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сопровождение).</w:t>
      </w:r>
    </w:p>
    <w:p w:rsidR="00000000" w:rsidRDefault="00970221">
      <w:pPr>
        <w:pStyle w:val="a3"/>
        <w:divId w:val="1465464051"/>
      </w:pPr>
      <w:r>
        <w:t>2. Социальное сопровождение осуществляется путем привлечения организаций, предоставляющи</w:t>
      </w:r>
      <w:r>
        <w:t>х такую помощь, на основе межведомственного взаимодействия в соответствии со статьей 28 настоящего Федерального закона. Мероприятия по социальному сопровождению отражаются в индивидуальной программе.</w:t>
      </w:r>
    </w:p>
    <w:p w:rsidR="00000000" w:rsidRDefault="00970221">
      <w:pPr>
        <w:pStyle w:val="a3"/>
        <w:divId w:val="1465464051"/>
      </w:pPr>
      <w:r>
        <w:rPr>
          <w:b/>
          <w:bCs/>
        </w:rPr>
        <w:t>Глава 7. Организация предоставления социальных услуг</w:t>
      </w:r>
    </w:p>
    <w:p w:rsidR="00000000" w:rsidRDefault="00970221">
      <w:pPr>
        <w:pStyle w:val="a3"/>
        <w:divId w:val="1465464051"/>
      </w:pPr>
      <w:r>
        <w:t>Ста</w:t>
      </w:r>
      <w:r>
        <w:t>тья 23. </w:t>
      </w:r>
      <w:r>
        <w:rPr>
          <w:b/>
          <w:bCs/>
        </w:rPr>
        <w:t>Организации социального обслуживания</w:t>
      </w:r>
    </w:p>
    <w:p w:rsidR="00000000" w:rsidRDefault="00970221">
      <w:pPr>
        <w:pStyle w:val="a3"/>
        <w:divId w:val="1465464051"/>
      </w:pPr>
      <w:r>
        <w:t>1. Организациями социального обслуживания являются организации, осуществляющие социальное обслуживание на дому, полустационарное социальное обслуживание, стационарное социальное обслуживание.</w:t>
      </w:r>
    </w:p>
    <w:p w:rsidR="00000000" w:rsidRDefault="00970221">
      <w:pPr>
        <w:pStyle w:val="a3"/>
        <w:divId w:val="1465464051"/>
      </w:pPr>
      <w:r>
        <w:t>2. Организации соци</w:t>
      </w:r>
      <w:r>
        <w:t>ального обслуживания в субъектах Российской Федерации создаются и действуют с учетом методических рекомендаций по расчету потребностей субъектов Российской Федерации в развитии сети организаций социального обслуживания и в соответствии с правилами организа</w:t>
      </w:r>
      <w:r>
        <w:t>ции деятельности организаций социального обслуживания, их структурных подразделений.</w:t>
      </w:r>
    </w:p>
    <w:p w:rsidR="00000000" w:rsidRDefault="00970221">
      <w:pPr>
        <w:pStyle w:val="a3"/>
        <w:divId w:val="1465464051"/>
      </w:pPr>
      <w:r>
        <w:t>3. В государственных организациях социального обслуживания создаются попечительские советы.</w:t>
      </w:r>
    </w:p>
    <w:p w:rsidR="00000000" w:rsidRDefault="00970221">
      <w:pPr>
        <w:pStyle w:val="a3"/>
        <w:divId w:val="1465464051"/>
      </w:pPr>
      <w:r>
        <w:t>4. Структура, порядок формирования, срок полномочий, компетенция попечительског</w:t>
      </w:r>
      <w:r>
        <w:t>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примерного положения о попечительском совете организации социального обслуживания.</w:t>
      </w:r>
    </w:p>
    <w:p w:rsidR="00000000" w:rsidRDefault="00970221">
      <w:pPr>
        <w:pStyle w:val="a3"/>
        <w:divId w:val="1465464051"/>
      </w:pPr>
      <w:r>
        <w:t>Статья 24. </w:t>
      </w:r>
      <w:r>
        <w:rPr>
          <w:b/>
          <w:bCs/>
        </w:rPr>
        <w:t>Информационные системы в сфере социального обслуживания</w:t>
      </w:r>
    </w:p>
    <w:p w:rsidR="00000000" w:rsidRDefault="00970221">
      <w:pPr>
        <w:pStyle w:val="a3"/>
        <w:divId w:val="1465464051"/>
      </w:pPr>
      <w:r>
        <w:t xml:space="preserve">1. Информационными системами в сфере социального обслуживания (далее - информационные системы) осуществляются сбор, хранение, обработка и предоставление информации о поставщиках социальных </w:t>
      </w:r>
      <w:r>
        <w:t>услуг (реестр поставщиков социальных услуг) и о получателях социальных услуг (регистр получателей социальных услуг) на основании данных, представляемых поставщиками социальных услуг.</w:t>
      </w:r>
    </w:p>
    <w:p w:rsidR="00000000" w:rsidRDefault="00970221">
      <w:pPr>
        <w:pStyle w:val="a3"/>
        <w:divId w:val="1465464051"/>
      </w:pPr>
      <w:r>
        <w:t>2. Операторами информационных систем являются уполномоченный орган субъек</w:t>
      </w:r>
      <w:r>
        <w:t>та Российской Федерации и организации, с которыми указанный орган заключил договоры об эксплуатации информационных систем.</w:t>
      </w:r>
    </w:p>
    <w:p w:rsidR="00000000" w:rsidRDefault="00970221">
      <w:pPr>
        <w:pStyle w:val="a3"/>
        <w:divId w:val="1465464051"/>
      </w:pPr>
      <w:r>
        <w:t>3. Информация, содержащаяся в информационных системах, используется в целях мониторинга социального обслуживания, осуществления госуд</w:t>
      </w:r>
      <w:r>
        <w:t>арственного контроля (надзора) в сфере социального обслуживания в соответствии со статьей 33 настоящего Федерального закона и в иных целях, определенных законодательством Российской Федерации.</w:t>
      </w:r>
    </w:p>
    <w:p w:rsidR="00000000" w:rsidRDefault="00970221">
      <w:pPr>
        <w:pStyle w:val="a3"/>
        <w:divId w:val="1465464051"/>
      </w:pPr>
      <w:r>
        <w:t>Статья 25. </w:t>
      </w:r>
      <w:r>
        <w:rPr>
          <w:b/>
          <w:bCs/>
        </w:rPr>
        <w:t>Реестр поставщиков социальных услуг</w:t>
      </w:r>
    </w:p>
    <w:p w:rsidR="00000000" w:rsidRDefault="00970221">
      <w:pPr>
        <w:pStyle w:val="a3"/>
        <w:divId w:val="1465464051"/>
      </w:pPr>
      <w:r>
        <w:t>1. Реестр постав</w:t>
      </w:r>
      <w:r>
        <w:t>щиков социальных услуг формируется в субъекте Российской Федерации.</w:t>
      </w:r>
    </w:p>
    <w:p w:rsidR="00000000" w:rsidRDefault="00970221">
      <w:pPr>
        <w:pStyle w:val="a3"/>
        <w:divId w:val="1465464051"/>
      </w:pPr>
      <w:r>
        <w:t>2. Включение организаций социального обслуживания в реестр поставщиков социальных услуг осуществляется на добровольной основе.</w:t>
      </w:r>
    </w:p>
    <w:p w:rsidR="00000000" w:rsidRDefault="00970221">
      <w:pPr>
        <w:pStyle w:val="a3"/>
        <w:divId w:val="1465464051"/>
      </w:pPr>
      <w:r>
        <w:t>3. Реестр поставщиков социальных услуг содержит следующую инф</w:t>
      </w:r>
      <w:r>
        <w:t>ормацию:</w:t>
      </w:r>
    </w:p>
    <w:p w:rsidR="00000000" w:rsidRDefault="00970221">
      <w:pPr>
        <w:pStyle w:val="a3"/>
        <w:divId w:val="1465464051"/>
      </w:pPr>
      <w:r>
        <w:t>1) регистрационный номер учетной записи;</w:t>
      </w:r>
    </w:p>
    <w:p w:rsidR="00000000" w:rsidRDefault="00970221">
      <w:pPr>
        <w:pStyle w:val="a3"/>
        <w:divId w:val="1465464051"/>
      </w:pPr>
      <w:r>
        <w:t>2) полное и (если имеется) сокращенное наименование поставщика социальных услуг;</w:t>
      </w:r>
    </w:p>
    <w:p w:rsidR="00000000" w:rsidRDefault="00970221">
      <w:pPr>
        <w:pStyle w:val="a3"/>
        <w:divId w:val="1465464051"/>
      </w:pPr>
      <w:r>
        <w:t>3) дата государственной регистрации юридического лица, индивидуального предпринимателя, являющихся поставщиками социальных ус</w:t>
      </w:r>
      <w:r>
        <w:t>луг;</w:t>
      </w:r>
    </w:p>
    <w:p w:rsidR="00000000" w:rsidRDefault="00970221">
      <w:pPr>
        <w:pStyle w:val="a3"/>
        <w:divId w:val="1465464051"/>
      </w:pPr>
      <w:r>
        <w:t>4) организационно-правовая форма поставщика социальных услуг (для юридических лиц);</w:t>
      </w:r>
    </w:p>
    <w:p w:rsidR="00000000" w:rsidRDefault="00970221">
      <w:pPr>
        <w:pStyle w:val="a3"/>
        <w:divId w:val="1465464051"/>
      </w:pPr>
      <w:r>
        <w:t>5) адрес (место нахождения, место предоставления социальных услуг), контактный телефон, адрес электронной почты поставщика социальных услуг;</w:t>
      </w:r>
    </w:p>
    <w:p w:rsidR="00000000" w:rsidRDefault="00970221">
      <w:pPr>
        <w:pStyle w:val="a3"/>
        <w:divId w:val="1465464051"/>
      </w:pPr>
      <w:r>
        <w:t xml:space="preserve">6) фамилия, имя, отчество </w:t>
      </w:r>
      <w:r>
        <w:t>руководителя поставщика социальных услуг;</w:t>
      </w:r>
    </w:p>
    <w:p w:rsidR="00000000" w:rsidRDefault="00970221">
      <w:pPr>
        <w:pStyle w:val="a3"/>
        <w:divId w:val="1465464051"/>
      </w:pPr>
      <w:r>
        <w:t>7) информация о лицензиях, имеющихся у поставщика социальных услуг (при необходимости);</w:t>
      </w:r>
    </w:p>
    <w:p w:rsidR="00000000" w:rsidRDefault="00970221">
      <w:pPr>
        <w:pStyle w:val="a3"/>
        <w:divId w:val="1465464051"/>
      </w:pPr>
      <w:r>
        <w:t>8) сведения о формах социального обслуживания;</w:t>
      </w:r>
    </w:p>
    <w:p w:rsidR="00000000" w:rsidRDefault="00970221">
      <w:pPr>
        <w:pStyle w:val="a3"/>
        <w:divId w:val="1465464051"/>
      </w:pPr>
      <w:r>
        <w:t>9) перечень предоставляемых социальных услуг по формам социального обслуживания</w:t>
      </w:r>
      <w:r>
        <w:t xml:space="preserve"> и видам социальных услуг;</w:t>
      </w:r>
    </w:p>
    <w:p w:rsidR="00000000" w:rsidRDefault="00970221">
      <w:pPr>
        <w:pStyle w:val="a3"/>
        <w:divId w:val="1465464051"/>
      </w:pPr>
      <w:r>
        <w:t>10) тарифы на предоставляемые социальные услуги по формам социального обслуживания и видам социальных услуг;</w:t>
      </w:r>
    </w:p>
    <w:p w:rsidR="00000000" w:rsidRDefault="00970221">
      <w:pPr>
        <w:pStyle w:val="a3"/>
        <w:divId w:val="1465464051"/>
      </w:pPr>
      <w:r>
        <w:t xml:space="preserve">11) информация об общем количестве мест, предназначенных для предоставления социальных услуг, о наличии свободных мест, </w:t>
      </w:r>
      <w:r>
        <w:t>в том числе по формам социального обслуживания;</w:t>
      </w:r>
    </w:p>
    <w:p w:rsidR="00000000" w:rsidRDefault="00970221">
      <w:pPr>
        <w:pStyle w:val="a3"/>
        <w:divId w:val="1465464051"/>
      </w:pPr>
      <w:r>
        <w:t>12) информация об условиях предоставления социальных услуг;</w:t>
      </w:r>
    </w:p>
    <w:p w:rsidR="00000000" w:rsidRDefault="00970221">
      <w:pPr>
        <w:pStyle w:val="a3"/>
        <w:divId w:val="1465464051"/>
      </w:pPr>
      <w:r>
        <w:t>13) информация о результатах проведенных проверок;</w:t>
      </w:r>
    </w:p>
    <w:p w:rsidR="00000000" w:rsidRDefault="00970221">
      <w:pPr>
        <w:pStyle w:val="a3"/>
        <w:divId w:val="1465464051"/>
      </w:pPr>
      <w:r>
        <w:t>14) информация об опыте работы поставщика социальных услуг за последние пять лет;</w:t>
      </w:r>
    </w:p>
    <w:p w:rsidR="00000000" w:rsidRDefault="00970221">
      <w:pPr>
        <w:pStyle w:val="a3"/>
        <w:divId w:val="1465464051"/>
      </w:pPr>
      <w:r>
        <w:t>15) иная информ</w:t>
      </w:r>
      <w:r>
        <w:t>ация, определенная Правительством Российской Федерации.</w:t>
      </w:r>
    </w:p>
    <w:p w:rsidR="00000000" w:rsidRDefault="00970221">
      <w:pPr>
        <w:pStyle w:val="a3"/>
        <w:divId w:val="1465464051"/>
      </w:pPr>
      <w:r>
        <w:t>4. Реестр поставщиков социальных услуг в субъекте Российской Федерации размещается на официальном сайте уполномоченного органа субъекта Российской Федерации в сети "Интернет" в соответствии с требован</w:t>
      </w:r>
      <w:r>
        <w:t>иями законодательства Российской Федерации.</w:t>
      </w:r>
    </w:p>
    <w:p w:rsidR="00000000" w:rsidRDefault="00970221">
      <w:pPr>
        <w:pStyle w:val="a3"/>
        <w:divId w:val="1465464051"/>
      </w:pPr>
      <w:r>
        <w:t>5. Поставщик социальных услуг с момента его включения в реестр поставщиков социальных услуг несет ответственность за достоверность и актуальность информации, содержащейся в этом реестре.</w:t>
      </w:r>
    </w:p>
    <w:p w:rsidR="00000000" w:rsidRDefault="00970221">
      <w:pPr>
        <w:pStyle w:val="a3"/>
        <w:divId w:val="1465464051"/>
      </w:pPr>
      <w:r>
        <w:t>Статья 26. </w:t>
      </w:r>
      <w:r>
        <w:rPr>
          <w:b/>
          <w:bCs/>
        </w:rPr>
        <w:t>Регистр получа</w:t>
      </w:r>
      <w:r>
        <w:rPr>
          <w:b/>
          <w:bCs/>
        </w:rPr>
        <w:t>телей социальных услуг</w:t>
      </w:r>
    </w:p>
    <w:p w:rsidR="00000000" w:rsidRDefault="00970221">
      <w:pPr>
        <w:pStyle w:val="a3"/>
        <w:divId w:val="1465464051"/>
      </w:pPr>
      <w:r>
        <w:t>1. Регистр получателей социальных услуг формируется в субъекте Российской Федерации на основании данных, предоставляемых поставщиками социальных услуг.</w:t>
      </w:r>
    </w:p>
    <w:p w:rsidR="00000000" w:rsidRDefault="00970221">
      <w:pPr>
        <w:pStyle w:val="a3"/>
        <w:divId w:val="1465464051"/>
      </w:pPr>
      <w:r>
        <w:t>2. Регистр получателей социальных услуг содержит следующую информацию о получател</w:t>
      </w:r>
      <w:r>
        <w:t>е социальных услуг:</w:t>
      </w:r>
    </w:p>
    <w:p w:rsidR="00000000" w:rsidRDefault="00970221">
      <w:pPr>
        <w:pStyle w:val="a3"/>
        <w:divId w:val="1465464051"/>
      </w:pPr>
      <w:r>
        <w:t>1) регистрационный номер учетной записи;</w:t>
      </w:r>
    </w:p>
    <w:p w:rsidR="00000000" w:rsidRDefault="00970221">
      <w:pPr>
        <w:pStyle w:val="a3"/>
        <w:divId w:val="1465464051"/>
      </w:pPr>
      <w:r>
        <w:t>2) фамилия, имя, отчество;</w:t>
      </w:r>
    </w:p>
    <w:p w:rsidR="00000000" w:rsidRDefault="00970221">
      <w:pPr>
        <w:pStyle w:val="a3"/>
        <w:divId w:val="1465464051"/>
      </w:pPr>
      <w:r>
        <w:t>3) дата рождения;</w:t>
      </w:r>
    </w:p>
    <w:p w:rsidR="00000000" w:rsidRDefault="00970221">
      <w:pPr>
        <w:pStyle w:val="a3"/>
        <w:divId w:val="1465464051"/>
      </w:pPr>
      <w:r>
        <w:t>4) пол;</w:t>
      </w:r>
    </w:p>
    <w:p w:rsidR="00000000" w:rsidRDefault="00970221">
      <w:pPr>
        <w:pStyle w:val="a3"/>
        <w:divId w:val="1465464051"/>
      </w:pPr>
      <w:r>
        <w:t>5) адрес (место жительства), контактный телефон;</w:t>
      </w:r>
    </w:p>
    <w:p w:rsidR="00000000" w:rsidRDefault="00970221">
      <w:pPr>
        <w:pStyle w:val="a3"/>
        <w:divId w:val="1465464051"/>
      </w:pPr>
      <w:r>
        <w:t>6) страховой номер индивидуального лицевого счета;</w:t>
      </w:r>
    </w:p>
    <w:p w:rsidR="00000000" w:rsidRDefault="00970221">
      <w:pPr>
        <w:pStyle w:val="a3"/>
        <w:divId w:val="1465464051"/>
      </w:pPr>
      <w:r>
        <w:t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 w:rsidR="00000000" w:rsidRDefault="00970221">
      <w:pPr>
        <w:pStyle w:val="a3"/>
        <w:divId w:val="1465464051"/>
      </w:pPr>
      <w:r>
        <w:t>8) дата обращения с просьбой о предоставлении социальных услуг;</w:t>
      </w:r>
    </w:p>
    <w:p w:rsidR="00000000" w:rsidRDefault="00970221">
      <w:pPr>
        <w:pStyle w:val="a3"/>
        <w:divId w:val="1465464051"/>
      </w:pPr>
      <w:r>
        <w:t>9) дата оформления и номер индивидуальной програм</w:t>
      </w:r>
      <w:r>
        <w:t>мы;</w:t>
      </w:r>
    </w:p>
    <w:p w:rsidR="00000000" w:rsidRDefault="00970221">
      <w:pPr>
        <w:pStyle w:val="a3"/>
        <w:divId w:val="1465464051"/>
      </w:pPr>
      <w:r>
        <w:t>10) наименование поставщика или наименования поставщиков социальных услуг, реализующих индивидуальную программу;</w:t>
      </w:r>
    </w:p>
    <w:p w:rsidR="00000000" w:rsidRDefault="00970221">
      <w:pPr>
        <w:pStyle w:val="a3"/>
        <w:divId w:val="1465464051"/>
      </w:pPr>
      <w:r>
        <w:t>11) перечень социальных услуг, предоставленных и предоставляемых получателю социальных услуг в соответствии с заключенным договором о предо</w:t>
      </w:r>
      <w:r>
        <w:t>ставлении социальных услуг с указанием тарифов, стоимости социальных услуг для получателя социальных услуг, источников финансирования, периодичности и результатов их предоставления;</w:t>
      </w:r>
    </w:p>
    <w:p w:rsidR="00000000" w:rsidRDefault="00970221">
      <w:pPr>
        <w:pStyle w:val="a3"/>
        <w:divId w:val="1465464051"/>
      </w:pPr>
      <w:r>
        <w:t>12) иная информация, определенная Правительством Российской Федерации.</w:t>
      </w:r>
    </w:p>
    <w:p w:rsidR="00000000" w:rsidRDefault="00970221">
      <w:pPr>
        <w:pStyle w:val="a3"/>
        <w:divId w:val="1465464051"/>
      </w:pPr>
      <w:r>
        <w:t>Ста</w:t>
      </w:r>
      <w:r>
        <w:t>тья 27. </w:t>
      </w:r>
      <w:r>
        <w:rPr>
          <w:b/>
          <w:bCs/>
        </w:rPr>
        <w:t>Требования к порядку предоставления социальных услуг</w:t>
      </w:r>
    </w:p>
    <w:p w:rsidR="00000000" w:rsidRDefault="00970221">
      <w:pPr>
        <w:pStyle w:val="a3"/>
        <w:divId w:val="1465464051"/>
      </w:pPr>
      <w:r>
        <w:t>1. Порядок предоставления социальных услуг обязателен для исполнения поставщиками социальных услуг.</w:t>
      </w:r>
    </w:p>
    <w:p w:rsidR="00000000" w:rsidRDefault="00970221">
      <w:pPr>
        <w:pStyle w:val="a3"/>
        <w:divId w:val="1465464051"/>
      </w:pPr>
      <w:r>
        <w:t xml:space="preserve">2. Порядок предоставления социальных услуг устанавливается по формам социального обслуживания, </w:t>
      </w:r>
      <w:r>
        <w:t>видам социальных услуг и включает в себя:</w:t>
      </w:r>
    </w:p>
    <w:p w:rsidR="00000000" w:rsidRDefault="00970221">
      <w:pPr>
        <w:pStyle w:val="a3"/>
        <w:divId w:val="1465464051"/>
      </w:pPr>
      <w:r>
        <w:t>1) наименование социальной услуги;</w:t>
      </w:r>
    </w:p>
    <w:p w:rsidR="00000000" w:rsidRDefault="00970221">
      <w:pPr>
        <w:pStyle w:val="a3"/>
        <w:divId w:val="1465464051"/>
      </w:pPr>
      <w:r>
        <w:t>2) стандарт социальной услуги;</w:t>
      </w:r>
    </w:p>
    <w:p w:rsidR="00000000" w:rsidRDefault="00970221">
      <w:pPr>
        <w:pStyle w:val="a3"/>
        <w:divId w:val="1465464051"/>
      </w:pPr>
      <w:r>
        <w:t>3) правила предоставления социальной услуги бесплатно либо за плату или частичную плату;</w:t>
      </w:r>
    </w:p>
    <w:p w:rsidR="00000000" w:rsidRDefault="00970221">
      <w:pPr>
        <w:pStyle w:val="a3"/>
        <w:divId w:val="1465464051"/>
      </w:pPr>
      <w:r>
        <w:t>4) требования к деятельности поставщика социальной услуги в</w:t>
      </w:r>
      <w:r>
        <w:t xml:space="preserve"> сфере социального обслуживания;</w:t>
      </w:r>
    </w:p>
    <w:p w:rsidR="00000000" w:rsidRDefault="00970221">
      <w:pPr>
        <w:pStyle w:val="a3"/>
        <w:divId w:val="1465464051"/>
      </w:pPr>
      <w:r>
        <w:t>5) перечень документов, необходимых для предоставления социальной услуги, с указанием документов и информации, которые должен представить получатель социальной услуги, и документов, которые подлежат представлению в рамках м</w:t>
      </w:r>
      <w:r>
        <w:t>ежведомственного информационного взаимодействия или представляются получателем социальной услуги по собственной инициативе;</w:t>
      </w:r>
    </w:p>
    <w:p w:rsidR="00000000" w:rsidRDefault="00970221">
      <w:pPr>
        <w:pStyle w:val="a3"/>
        <w:divId w:val="1465464051"/>
      </w:pPr>
      <w:r>
        <w:t>6) иные положения в зависимости от формы социального обслуживания, видов социальных услуг.</w:t>
      </w:r>
    </w:p>
    <w:p w:rsidR="00000000" w:rsidRDefault="00970221">
      <w:pPr>
        <w:pStyle w:val="a3"/>
        <w:divId w:val="1465464051"/>
      </w:pPr>
      <w:r>
        <w:t xml:space="preserve">3. Стандарт социальной услуги включает в </w:t>
      </w:r>
      <w:r>
        <w:t>себя:</w:t>
      </w:r>
    </w:p>
    <w:p w:rsidR="00000000" w:rsidRDefault="00970221">
      <w:pPr>
        <w:pStyle w:val="a3"/>
        <w:divId w:val="1465464051"/>
      </w:pPr>
      <w:r>
        <w:t>1) описание социальной услуги, в том числе ее объем;</w:t>
      </w:r>
    </w:p>
    <w:p w:rsidR="00000000" w:rsidRDefault="00970221">
      <w:pPr>
        <w:pStyle w:val="a3"/>
        <w:divId w:val="1465464051"/>
      </w:pPr>
      <w:r>
        <w:t>2) сроки предоставления социальной услуги;</w:t>
      </w:r>
    </w:p>
    <w:p w:rsidR="00000000" w:rsidRDefault="00970221">
      <w:pPr>
        <w:pStyle w:val="a3"/>
        <w:divId w:val="1465464051"/>
      </w:pPr>
      <w:r>
        <w:t>3) подушевой норматив финансирования социальной услуги;</w:t>
      </w:r>
    </w:p>
    <w:p w:rsidR="00000000" w:rsidRDefault="00970221">
      <w:pPr>
        <w:pStyle w:val="a3"/>
        <w:divId w:val="1465464051"/>
      </w:pPr>
      <w:r>
        <w:t>4) показатели качества и оценку результатов предоставления социальной услуги;</w:t>
      </w:r>
    </w:p>
    <w:p w:rsidR="00000000" w:rsidRDefault="00970221">
      <w:pPr>
        <w:pStyle w:val="a3"/>
        <w:divId w:val="1465464051"/>
      </w:pPr>
      <w:r>
        <w:t>5) условия предостав</w:t>
      </w:r>
      <w:r>
        <w:t>ления социальной услуги, в том числе условия доступности предоставления социальной услуги для инвалидов и других лиц с учетом ограничений их жизнедеятельности;</w:t>
      </w:r>
    </w:p>
    <w:p w:rsidR="00000000" w:rsidRDefault="00970221">
      <w:pPr>
        <w:pStyle w:val="a3"/>
        <w:divId w:val="1465464051"/>
      </w:pPr>
      <w:r>
        <w:t>6) иные необходимые для предоставления социальной услуги положения.</w:t>
      </w:r>
    </w:p>
    <w:p w:rsidR="00000000" w:rsidRDefault="00970221">
      <w:pPr>
        <w:pStyle w:val="a3"/>
        <w:divId w:val="1465464051"/>
      </w:pPr>
      <w:r>
        <w:t>Статья 28. </w:t>
      </w:r>
      <w:r>
        <w:rPr>
          <w:b/>
          <w:bCs/>
        </w:rPr>
        <w:t xml:space="preserve">Межведомственное </w:t>
      </w:r>
      <w:r>
        <w:rPr>
          <w:b/>
          <w:bCs/>
        </w:rPr>
        <w:t>взаимодействие при организации социального обслуживания в субъекте Российской Федерации</w:t>
      </w:r>
    </w:p>
    <w:p w:rsidR="00000000" w:rsidRDefault="00970221">
      <w:pPr>
        <w:pStyle w:val="a3"/>
        <w:divId w:val="1465464051"/>
      </w:pPr>
      <w:r>
        <w:t>1. Межведомственное взаимодействие при организации социального обслуживания в субъекте Российской Федерации и социального сопровождения осуществляется на основе регламе</w:t>
      </w:r>
      <w:r>
        <w:t>нта межведомственного взаимодействия, определяющего содержание и порядок действий органов государственной власти субъекта Российской Федерации в связи с реализацией полномочий субъекта Российской Федерации, установленных настоящим Федеральным законом.</w:t>
      </w:r>
    </w:p>
    <w:p w:rsidR="00000000" w:rsidRDefault="00970221">
      <w:pPr>
        <w:pStyle w:val="a3"/>
        <w:divId w:val="1465464051"/>
      </w:pPr>
      <w:r>
        <w:t>2. Регламент межведомственного взаимодействия определяет:</w:t>
      </w:r>
    </w:p>
    <w:p w:rsidR="00000000" w:rsidRDefault="00970221">
      <w:pPr>
        <w:pStyle w:val="a3"/>
        <w:divId w:val="1465464051"/>
      </w:pPr>
      <w:r>
        <w:t>1) перечень органов государственной власти субъекта Российской Федерации, осуществляющих межведомственное взаимодействие;</w:t>
      </w:r>
    </w:p>
    <w:p w:rsidR="00000000" w:rsidRDefault="00970221">
      <w:pPr>
        <w:pStyle w:val="a3"/>
        <w:divId w:val="1465464051"/>
      </w:pPr>
      <w:r>
        <w:t>2) виды деятельности, осуществляемой органами государственной власти субъект</w:t>
      </w:r>
      <w:r>
        <w:t>а Российской Федерации;</w:t>
      </w:r>
    </w:p>
    <w:p w:rsidR="00000000" w:rsidRDefault="00970221">
      <w:pPr>
        <w:pStyle w:val="a3"/>
        <w:divId w:val="1465464051"/>
      </w:pPr>
      <w:r>
        <w:t>3) порядок и формы межведомственного взаимодействия;</w:t>
      </w:r>
    </w:p>
    <w:p w:rsidR="00000000" w:rsidRDefault="00970221">
      <w:pPr>
        <w:pStyle w:val="a3"/>
        <w:divId w:val="1465464051"/>
      </w:pPr>
      <w:r>
        <w:t>4) требования к содержанию, формам и условиям обмена информацией, в том числе в электронной форме;</w:t>
      </w:r>
    </w:p>
    <w:p w:rsidR="00000000" w:rsidRDefault="00970221">
      <w:pPr>
        <w:pStyle w:val="a3"/>
        <w:divId w:val="1465464051"/>
      </w:pPr>
      <w:r>
        <w:t>5) механизм реализации мероприятий по социальному сопровождению, в том числе пор</w:t>
      </w:r>
      <w:r>
        <w:t>ядок привлечения организаций к его осуществлению;</w:t>
      </w:r>
    </w:p>
    <w:p w:rsidR="00000000" w:rsidRDefault="00970221">
      <w:pPr>
        <w:pStyle w:val="a3"/>
        <w:divId w:val="1465464051"/>
      </w:pPr>
      <w:r>
        <w:t>6) порядок осуществления государственного контроля (надзора) и оценки результатов межведомственного взаимодействия.</w:t>
      </w:r>
    </w:p>
    <w:p w:rsidR="00000000" w:rsidRDefault="00970221">
      <w:pPr>
        <w:pStyle w:val="a3"/>
        <w:divId w:val="1465464051"/>
      </w:pPr>
      <w:r>
        <w:t>Статья 29. </w:t>
      </w:r>
      <w:r>
        <w:rPr>
          <w:b/>
          <w:bCs/>
        </w:rPr>
        <w:t>Профилактика обстоятельств, обусловливающих нуждаемость гражданина в социальном</w:t>
      </w:r>
      <w:r>
        <w:rPr>
          <w:b/>
          <w:bCs/>
        </w:rPr>
        <w:t xml:space="preserve"> обслуживании</w:t>
      </w:r>
    </w:p>
    <w:p w:rsidR="00000000" w:rsidRDefault="00970221">
      <w:pPr>
        <w:pStyle w:val="a3"/>
        <w:divId w:val="1465464051"/>
      </w:pPr>
      <w:r>
        <w:t>1. Профилактика обстоятельств, обусловливающих нуждаемость гражданина в социальном обслуживании, осуществляется путем:</w:t>
      </w:r>
    </w:p>
    <w:p w:rsidR="00000000" w:rsidRDefault="00970221">
      <w:pPr>
        <w:pStyle w:val="a3"/>
        <w:divId w:val="1465464051"/>
      </w:pPr>
      <w:r>
        <w:t>1) обследования условий жизнедеятельности гражданина, определения причин, влияющих на ухудшение этих условий;</w:t>
      </w:r>
    </w:p>
    <w:p w:rsidR="00000000" w:rsidRDefault="00970221">
      <w:pPr>
        <w:pStyle w:val="a3"/>
        <w:divId w:val="1465464051"/>
      </w:pPr>
      <w:r>
        <w:t>2) анализа да</w:t>
      </w:r>
      <w:r>
        <w:t>нных государственной статистической отчетности, проведения при необходимости выборочных социологических опросов.</w:t>
      </w:r>
    </w:p>
    <w:p w:rsidR="00000000" w:rsidRDefault="00970221">
      <w:pPr>
        <w:pStyle w:val="a3"/>
        <w:divId w:val="1465464051"/>
      </w:pPr>
      <w:r>
        <w:t>2. Мероприятия по профилактике обстоятельств, обусловливающих нуждаемость гражданина в социальном обслуживании, осуществляются в том числе в ра</w:t>
      </w:r>
      <w:r>
        <w:t>мках региональных программ социального обслуживания, утвержденных органами государственной власти субъектов Российской Федерации.</w:t>
      </w:r>
    </w:p>
    <w:p w:rsidR="00000000" w:rsidRDefault="00970221">
      <w:pPr>
        <w:pStyle w:val="a3"/>
        <w:divId w:val="1465464051"/>
      </w:pPr>
      <w:r>
        <w:rPr>
          <w:b/>
          <w:bCs/>
        </w:rPr>
        <w:t>Глава 8. Финансирование социального обслуживания и условия оплаты социальных услуг</w:t>
      </w:r>
    </w:p>
    <w:p w:rsidR="00000000" w:rsidRDefault="00970221">
      <w:pPr>
        <w:pStyle w:val="a3"/>
        <w:divId w:val="1465464051"/>
      </w:pPr>
      <w:r>
        <w:t>Статья 30. </w:t>
      </w:r>
      <w:r>
        <w:rPr>
          <w:b/>
          <w:bCs/>
        </w:rPr>
        <w:t>Финансовое обеспечение социально</w:t>
      </w:r>
      <w:r>
        <w:rPr>
          <w:b/>
          <w:bCs/>
        </w:rPr>
        <w:t>го обслуживания</w:t>
      </w:r>
    </w:p>
    <w:p w:rsidR="00000000" w:rsidRDefault="00970221">
      <w:pPr>
        <w:pStyle w:val="a3"/>
        <w:divId w:val="1465464051"/>
      </w:pPr>
      <w:r>
        <w:t>1. Источниками финансового обеспечения социального обслуживания являются:</w:t>
      </w:r>
    </w:p>
    <w:p w:rsidR="00000000" w:rsidRDefault="00970221">
      <w:pPr>
        <w:pStyle w:val="a3"/>
        <w:divId w:val="1465464051"/>
      </w:pPr>
      <w:r>
        <w:t>1) средства бюджетов бюджетной системы Российской Федерации;</w:t>
      </w:r>
    </w:p>
    <w:p w:rsidR="00000000" w:rsidRDefault="00970221">
      <w:pPr>
        <w:pStyle w:val="a3"/>
        <w:divId w:val="1465464051"/>
      </w:pPr>
      <w:r>
        <w:t>2) благотворительные взносы и пожертвования;</w:t>
      </w:r>
    </w:p>
    <w:p w:rsidR="00000000" w:rsidRDefault="00970221">
      <w:pPr>
        <w:pStyle w:val="a3"/>
        <w:divId w:val="1465464051"/>
      </w:pPr>
      <w:r>
        <w:t xml:space="preserve">3) средства получателей социальных услуг при предоставлении </w:t>
      </w:r>
      <w:r>
        <w:t>социальных услуг за плату или частичную плату;</w:t>
      </w:r>
    </w:p>
    <w:p w:rsidR="00000000" w:rsidRDefault="00970221">
      <w:pPr>
        <w:pStyle w:val="a3"/>
        <w:divId w:val="1465464051"/>
      </w:pPr>
      <w:r>
        <w:t>4) доходы от предпринимательской и иной приносящей доход деятельности, осуществляемой организациями социального обслуживания, а также иные не запрещенные законом источники.</w:t>
      </w:r>
    </w:p>
    <w:p w:rsidR="00000000" w:rsidRDefault="00970221">
      <w:pPr>
        <w:pStyle w:val="a3"/>
        <w:divId w:val="1465464051"/>
      </w:pPr>
      <w:r>
        <w:t>2. Финансовое обеспечение деятельнос</w:t>
      </w:r>
      <w:r>
        <w:t>ти организаций социального обслуживания, находящихся в ведении федеральных органов исполнительной власти, осуществляется в соответствии с бюджетным законодательством Российской Федерации за счет средств федерального бюджета, а также за счет средств получат</w:t>
      </w:r>
      <w:r>
        <w:t>елей социальных услуг при предоставлении социальных услуг за плату или частичную плату.</w:t>
      </w:r>
    </w:p>
    <w:p w:rsidR="00000000" w:rsidRDefault="00970221">
      <w:pPr>
        <w:pStyle w:val="a3"/>
        <w:divId w:val="1465464051"/>
      </w:pPr>
      <w:r>
        <w:t>3. Финансовое обеспечение деятельности организаций социального обслуживания субъекта Российской Федерации осуществляется в соответствии с бюджетным законодательством Ро</w:t>
      </w:r>
      <w:r>
        <w:t>ссийской Федерации за счет средств бюджета субъекта Российской Федерации, а также за счет средств получателей социальных услуг при предоставлении социальных услуг за плату или частичную плату.</w:t>
      </w:r>
    </w:p>
    <w:p w:rsidR="00000000" w:rsidRDefault="00970221">
      <w:pPr>
        <w:pStyle w:val="a3"/>
        <w:divId w:val="1465464051"/>
      </w:pPr>
      <w:r>
        <w:t>4. Финансовое обеспечение предоставления социальных услуг негос</w:t>
      </w:r>
      <w:r>
        <w:t>ударственными организациями, индивидуальными предпринимателями, осуществляющими деятельность по социальному обслуживанию, и предоставляющими социальные услуги социально ориентированными некоммерческими организациями осуществляется путем предоставления субс</w:t>
      </w:r>
      <w:r>
        <w:t>идий из соответствующего бюджета бюджетной системы Российской Федерации в соответствии с бюджетным законодательством Российской Федерации, проведения закупок социальных услуг в соответствии с законодательством Российской Федерации о контрактной системе в с</w:t>
      </w:r>
      <w:r>
        <w:t>фере закупок товаров, работ, услуг для обеспечения государственных и муниципальных нужд, а также за счет средств получателей социальных услуг при предоставлении социальных услуг за плату или частичную плату.</w:t>
      </w:r>
    </w:p>
    <w:p w:rsidR="00000000" w:rsidRDefault="00970221">
      <w:pPr>
        <w:pStyle w:val="a3"/>
        <w:divId w:val="1465464051"/>
      </w:pPr>
      <w:r>
        <w:t>5. Уполномоченный федеральный орган исполнительн</w:t>
      </w:r>
      <w:r>
        <w:t>ой власти, уполномоченный орган субъекта Российской Федерации вправе привлекать иные источники финансирования социального обслуживания, в том числе для реализации совместных проектов в данной сфере.</w:t>
      </w:r>
    </w:p>
    <w:p w:rsidR="00000000" w:rsidRDefault="00970221">
      <w:pPr>
        <w:pStyle w:val="a3"/>
        <w:divId w:val="1465464051"/>
      </w:pPr>
      <w:r>
        <w:t>6. Порядок расходования средств, образовавшихся в результ</w:t>
      </w:r>
      <w:r>
        <w:t>ате взимания платы за предоставление социальных услуг, устанавливается:</w:t>
      </w:r>
    </w:p>
    <w:p w:rsidR="00000000" w:rsidRDefault="00970221">
      <w:pPr>
        <w:pStyle w:val="a3"/>
        <w:divId w:val="1465464051"/>
      </w:pPr>
      <w:r>
        <w:t>1) федеральным органом исполнительной власти - для организаций социального обслуживания, находящихся в ведении федеральных органов исполнительной власти;</w:t>
      </w:r>
    </w:p>
    <w:p w:rsidR="00000000" w:rsidRDefault="00970221">
      <w:pPr>
        <w:pStyle w:val="a3"/>
        <w:divId w:val="1465464051"/>
      </w:pPr>
      <w:r>
        <w:t>2) уполномоченным органом субъ</w:t>
      </w:r>
      <w:r>
        <w:t>екта Российской Федерации - для организаций социального обслуживания субъекта Российской Федерации.</w:t>
      </w:r>
    </w:p>
    <w:p w:rsidR="00000000" w:rsidRDefault="00970221">
      <w:pPr>
        <w:pStyle w:val="a3"/>
        <w:divId w:val="1465464051"/>
      </w:pPr>
      <w:r>
        <w:t>7. Порядок расходования средств, образовавшихся в результате взимания платы за предоставление социальных услуг, должен предусматривать возможность использов</w:t>
      </w:r>
      <w:r>
        <w:t>ания этих средств на текущую деятельность, развитие организации социального обслуживания, стимулирование ее работников.</w:t>
      </w:r>
    </w:p>
    <w:p w:rsidR="00000000" w:rsidRDefault="00970221">
      <w:pPr>
        <w:pStyle w:val="a3"/>
        <w:divId w:val="1465464051"/>
      </w:pPr>
      <w:r>
        <w:t xml:space="preserve">8. Если гражданин получает социальные услуги, предусмотренные индивидуальной программой, у поставщика или поставщиков социальных услуг, </w:t>
      </w:r>
      <w:r>
        <w:t>которые включены в реестр поставщиков социальных услуг субъекта Российской Федерации, но не участвуют в выполнении государственного задания (заказа), поставщику или поставщикам социальных услуг выплачивается компенсация в размере и в порядке, которые опред</w:t>
      </w:r>
      <w:r>
        <w:t>еляются нормативными правовыми актами субъекта Российской Федерации.</w:t>
      </w:r>
    </w:p>
    <w:p w:rsidR="00000000" w:rsidRDefault="00970221">
      <w:pPr>
        <w:pStyle w:val="a3"/>
        <w:divId w:val="1465464051"/>
      </w:pPr>
      <w:r>
        <w:t>Статья 31. </w:t>
      </w:r>
      <w:r>
        <w:rPr>
          <w:b/>
          <w:bCs/>
        </w:rPr>
        <w:t>Предоставление социальных услуг бесплатно</w:t>
      </w:r>
    </w:p>
    <w:p w:rsidR="00000000" w:rsidRDefault="00970221">
      <w:pPr>
        <w:pStyle w:val="a3"/>
        <w:divId w:val="1465464051"/>
      </w:pPr>
      <w:r>
        <w:t>1. Социальные услуги в форме социального обслуживания на дому, в полустационарной и стационарной формах социального обслуживания предоставляются бесплатно:</w:t>
      </w:r>
    </w:p>
    <w:p w:rsidR="00000000" w:rsidRDefault="00970221">
      <w:pPr>
        <w:pStyle w:val="a3"/>
        <w:divId w:val="1465464051"/>
      </w:pPr>
      <w:r>
        <w:t>1) несовершеннолетним детям;</w:t>
      </w:r>
    </w:p>
    <w:p w:rsidR="00000000" w:rsidRDefault="00970221">
      <w:pPr>
        <w:pStyle w:val="a3"/>
        <w:divId w:val="1465464051"/>
      </w:pPr>
      <w:r>
        <w:t xml:space="preserve">2) лицам, пострадавшим в результате чрезвычайных ситуаций, вооруженных </w:t>
      </w:r>
      <w:r>
        <w:t>межнациональных (межэтнических) конфликтов.</w:t>
      </w:r>
    </w:p>
    <w:p w:rsidR="00000000" w:rsidRDefault="00970221">
      <w:pPr>
        <w:pStyle w:val="a3"/>
        <w:divId w:val="1465464051"/>
      </w:pPr>
      <w:r>
        <w:t>2. Социальные услуги в форме социального обслуживания на дому и в полустационарной форме социального обслуживания предоставляются бесплатно, если на дату обращения среднедушевой доход получателя социальных услуг,</w:t>
      </w:r>
      <w:r>
        <w:t xml:space="preserve">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предоставления социальных услуг бесплатно, установленной законом субъекта Российской Федерац</w:t>
      </w:r>
      <w:r>
        <w:t>ии.</w:t>
      </w:r>
    </w:p>
    <w:p w:rsidR="00000000" w:rsidRDefault="00970221">
      <w:pPr>
        <w:pStyle w:val="a3"/>
        <w:divId w:val="1465464051"/>
      </w:pPr>
      <w:r>
        <w:t>3. Нормативными правовыми актами субъектов Российской Федерации могут быть предусмотрены иные категории граждан, которым социальные услуги предоставляются бесплатно.</w:t>
      </w:r>
    </w:p>
    <w:p w:rsidR="00000000" w:rsidRDefault="00970221">
      <w:pPr>
        <w:pStyle w:val="a3"/>
        <w:divId w:val="1465464051"/>
      </w:pPr>
      <w:r>
        <w:t>4. Порядок определения среднедушевого дохода для предоставления социальных услуг беспл</w:t>
      </w:r>
      <w:r>
        <w:t>атно для целей настоящего Федерального закона устанавливается Правительством Российской Федерации.</w:t>
      </w:r>
    </w:p>
    <w:p w:rsidR="00000000" w:rsidRDefault="00970221">
      <w:pPr>
        <w:pStyle w:val="a3"/>
        <w:divId w:val="1465464051"/>
      </w:pPr>
      <w:r>
        <w:t>5.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</w:t>
      </w:r>
      <w:r>
        <w:t xml:space="preserve"> может быть ниже полуторной величины прожиточного минимума, установленного в субъекте Российской Федерации для основных социально-демографических групп населения.</w:t>
      </w:r>
    </w:p>
    <w:p w:rsidR="00000000" w:rsidRDefault="00970221">
      <w:pPr>
        <w:pStyle w:val="a3"/>
        <w:divId w:val="1465464051"/>
      </w:pPr>
      <w:r>
        <w:t>Статья 32. </w:t>
      </w:r>
      <w:r>
        <w:rPr>
          <w:b/>
          <w:bCs/>
        </w:rPr>
        <w:t>Определение размера платы за предоставление социальных услуг</w:t>
      </w:r>
    </w:p>
    <w:p w:rsidR="00000000" w:rsidRDefault="00970221">
      <w:pPr>
        <w:pStyle w:val="a3"/>
        <w:divId w:val="1465464051"/>
      </w:pPr>
      <w:r>
        <w:t xml:space="preserve">1. Социальные услуги </w:t>
      </w:r>
      <w:r>
        <w:t>в форме социального обслуживания на дому и в полустационарной форме социального обслуживания предоставляются за плату или частичную плату, если на дату обращения среднедушевой доход получателей социальных услуг, рассчитанный в соответствии с частью 4 стать</w:t>
      </w:r>
      <w:r>
        <w:t>и 31 настоящего Федерального закона, превышает предельную величину среднедушевого дохода, установленную частью 5 статьи 31 настоящего Федерального закона.</w:t>
      </w:r>
    </w:p>
    <w:p w:rsidR="00000000" w:rsidRDefault="00970221">
      <w:pPr>
        <w:pStyle w:val="a3"/>
        <w:divId w:val="1465464051"/>
      </w:pPr>
      <w:r>
        <w:t>2. Размер ежемесячной платы за предоставление социальных услуг в форме социального обслуживания на до</w:t>
      </w:r>
      <w:r>
        <w:t>му и в полустационарной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</w:t>
      </w:r>
      <w:r>
        <w:t>душевого дохода, установленной частью 5 статьи 31 настоящего Федерального закона.</w:t>
      </w:r>
    </w:p>
    <w:p w:rsidR="00000000" w:rsidRDefault="00970221">
      <w:pPr>
        <w:pStyle w:val="a3"/>
        <w:divId w:val="1465464051"/>
      </w:pPr>
      <w:r>
        <w:t>3. Социальные услуги в стационарной форме социального обслуживания предоставляются их получателям за плату или частичную плату, за исключением получателей социальных услуг, у</w:t>
      </w:r>
      <w:r>
        <w:t>казанных в частях 1 и 3 статьи 31 настоящего Федерального закона.</w:t>
      </w:r>
    </w:p>
    <w:p w:rsidR="00000000" w:rsidRDefault="00970221">
      <w:pPr>
        <w:pStyle w:val="a3"/>
        <w:divId w:val="1465464051"/>
      </w:pPr>
      <w:r>
        <w:t>4.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</w:t>
      </w:r>
      <w:r>
        <w:t>десят пять процентов среднедушевого дохода получателя социальных услуг, рассчитанного в соответствии с частью 4 статьи 31 настоящего Федерального закона.</w:t>
      </w:r>
    </w:p>
    <w:p w:rsidR="00000000" w:rsidRDefault="00970221">
      <w:pPr>
        <w:pStyle w:val="a3"/>
        <w:divId w:val="1465464051"/>
      </w:pPr>
      <w:r>
        <w:t>5. Плата за предоставление социальных услуг производится в соответствии с договором о предоставлении с</w:t>
      </w:r>
      <w:r>
        <w:t>оциальных услуг, предусмотренным статьей 17 настоящего Федерального закона.</w:t>
      </w:r>
    </w:p>
    <w:p w:rsidR="00000000" w:rsidRDefault="00970221">
      <w:pPr>
        <w:pStyle w:val="a3"/>
        <w:divId w:val="1465464051"/>
      </w:pPr>
      <w:r>
        <w:rPr>
          <w:b/>
          <w:bCs/>
        </w:rPr>
        <w:t>Глава 9. Контроль в сфере социального обслуживания</w:t>
      </w:r>
    </w:p>
    <w:p w:rsidR="00000000" w:rsidRDefault="00970221">
      <w:pPr>
        <w:pStyle w:val="a3"/>
        <w:divId w:val="1465464051"/>
      </w:pPr>
      <w:r>
        <w:t>Статья 33. </w:t>
      </w:r>
      <w:r>
        <w:rPr>
          <w:b/>
          <w:bCs/>
        </w:rPr>
        <w:t>Государственный контроль (надзор) в сфере социального обслуживания</w:t>
      </w:r>
    </w:p>
    <w:p w:rsidR="00000000" w:rsidRDefault="00970221">
      <w:pPr>
        <w:pStyle w:val="a3"/>
        <w:divId w:val="1465464051"/>
      </w:pPr>
      <w:r>
        <w:t>1. К отношениям, связанным с осуществлением государ</w:t>
      </w:r>
      <w:r>
        <w:t>ственного контроля (надзора) в сфере социального обслуживания, организацией и проведением проверок поставщиков социальных услуг, применяются положения Федерального закона от 26 декабря 2008 года N 294-ФЗ "О защите прав юридических лиц и индивидуальных пред</w:t>
      </w:r>
      <w:r>
        <w:t>принимателей при осуществлении государственного контроля (надзора) и муниципального контроля".</w:t>
      </w:r>
    </w:p>
    <w:p w:rsidR="00000000" w:rsidRDefault="00970221">
      <w:pPr>
        <w:pStyle w:val="a3"/>
        <w:divId w:val="1465464051"/>
      </w:pPr>
      <w:r>
        <w:t>2. Региональный государственный контроль в сфере социального обслуживания осуществляется уполномоченным органом субъекта Российской Федерации в порядке, установл</w:t>
      </w:r>
      <w:r>
        <w:t>енном органом государственной власти субъекта Российской Федерации.</w:t>
      </w:r>
    </w:p>
    <w:p w:rsidR="00000000" w:rsidRDefault="00970221">
      <w:pPr>
        <w:pStyle w:val="a3"/>
        <w:divId w:val="1465464051"/>
      </w:pPr>
      <w:r>
        <w:t>Статья 34. </w:t>
      </w:r>
      <w:r>
        <w:rPr>
          <w:b/>
          <w:bCs/>
        </w:rPr>
        <w:t>Общественный контроль в сфере социального обслуживания</w:t>
      </w:r>
    </w:p>
    <w:p w:rsidR="00000000" w:rsidRDefault="00970221">
      <w:pPr>
        <w:pStyle w:val="a3"/>
        <w:divId w:val="1465464051"/>
      </w:pPr>
      <w:r>
        <w:t>Общественный контроль в сфере социального обслуживания осуществляется гражданами, общественными и иными организациями в со</w:t>
      </w:r>
      <w:r>
        <w:t>ответствии с законодательством Российской Федерации о защите прав потребителей. Органы государственной власти субъектов Российской Федерации в пределах установленной компетенции оказывают содействие гражданам, общественным и иным организациям в осуществлен</w:t>
      </w:r>
      <w:r>
        <w:t>ии общественного контроля в сфере социального обслуживания.</w:t>
      </w:r>
    </w:p>
    <w:p w:rsidR="00000000" w:rsidRDefault="00970221">
      <w:pPr>
        <w:pStyle w:val="a3"/>
        <w:divId w:val="1465464051"/>
      </w:pPr>
      <w:r>
        <w:rPr>
          <w:b/>
          <w:bCs/>
        </w:rPr>
        <w:t>Глава 10. Заключительные и переходные положения</w:t>
      </w:r>
    </w:p>
    <w:p w:rsidR="00000000" w:rsidRDefault="00970221">
      <w:pPr>
        <w:pStyle w:val="a3"/>
        <w:divId w:val="1465464051"/>
      </w:pPr>
      <w:r>
        <w:t>Статья 35. </w:t>
      </w:r>
      <w:r>
        <w:rPr>
          <w:b/>
          <w:bCs/>
        </w:rPr>
        <w:t>Переходные положения</w:t>
      </w:r>
    </w:p>
    <w:p w:rsidR="00000000" w:rsidRDefault="00970221">
      <w:pPr>
        <w:pStyle w:val="a3"/>
        <w:divId w:val="1465464051"/>
      </w:pPr>
      <w:r>
        <w:t>1. Утвержденный органом государственной власти субъекта Российской Федерации в связи с принятием настоящего Федераль</w:t>
      </w:r>
      <w:r>
        <w:t>ного закона перечень социальных услуг, предоставляемых поставщиками социальных услуг в субъекте Российской Федерации, не может быть сокращен по сравнению с установленным в субъекте Российской Федерации по состоянию на 31 декабря 2014 года перечнем социальн</w:t>
      </w:r>
      <w:r>
        <w:t>ых услуг, предоставляемых организациями социального обслуживания в субъекте Российской Федерации.</w:t>
      </w:r>
    </w:p>
    <w:p w:rsidR="00000000" w:rsidRDefault="00970221">
      <w:pPr>
        <w:pStyle w:val="a3"/>
        <w:divId w:val="1465464051"/>
      </w:pPr>
      <w:r>
        <w:t>2. В рамках длящихся правоотношений для получателей социальных услуг, у которых право на получение социальных услуг возникло в соответствии с действовавшим до</w:t>
      </w:r>
      <w:r>
        <w:t xml:space="preserve"> дня вступления в силу настоящего Федерального закона порядком предоставления социальных услуг в субъекте Российской Федерации, вновь устанавливаемые размеры платы за предоставление социальных услуг поставщиками социальных услуг в субъекте Российской Федер</w:t>
      </w:r>
      <w:r>
        <w:t>ации и условия ее предоставления в соответствии с настоящим Федеральным законом не могут быть выше размеров платы за предоставление этим лицам соответствующих социальных услуг, установленных по состоянию на 31 декабря 2014 года, а условия предоставления со</w:t>
      </w:r>
      <w:r>
        <w:t>ответствующих социальных услуг не могут быть ухудшены по сравнению с условиями, установленными по состоянию на 31 декабря 2014 года.</w:t>
      </w:r>
    </w:p>
    <w:p w:rsidR="00000000" w:rsidRDefault="00970221">
      <w:pPr>
        <w:pStyle w:val="a3"/>
        <w:divId w:val="1465464051"/>
      </w:pPr>
      <w:r>
        <w:t>Статья 36. </w:t>
      </w:r>
      <w:r>
        <w:rPr>
          <w:b/>
          <w:bCs/>
        </w:rPr>
        <w:t>О признании утратившими силу отдельных законодательных актов (положений законодательных актов) Российской Федера</w:t>
      </w:r>
      <w:r>
        <w:rPr>
          <w:b/>
          <w:bCs/>
        </w:rPr>
        <w:t>ции</w:t>
      </w:r>
    </w:p>
    <w:p w:rsidR="00000000" w:rsidRDefault="00970221">
      <w:pPr>
        <w:pStyle w:val="a3"/>
        <w:divId w:val="1465464051"/>
      </w:pPr>
      <w:r>
        <w:t>Признать утратившими силу:</w:t>
      </w:r>
    </w:p>
    <w:p w:rsidR="00000000" w:rsidRDefault="00970221">
      <w:pPr>
        <w:pStyle w:val="a3"/>
        <w:divId w:val="1465464051"/>
      </w:pPr>
      <w:r>
        <w:t>1) Федеральный закон от 2 августа 1995 года N 122-ФЗ "О социальном обслуживании граждан пожилого возраста и инвалидов" (Собрание законодательства Российской Федерации, 1995, N 32, ст. 3198);</w:t>
      </w:r>
    </w:p>
    <w:p w:rsidR="00000000" w:rsidRDefault="00970221">
      <w:pPr>
        <w:pStyle w:val="a3"/>
        <w:divId w:val="1465464051"/>
      </w:pPr>
      <w:r>
        <w:t>2) Федеральный закон от 10 декабря</w:t>
      </w:r>
      <w:r>
        <w:t xml:space="preserve"> 1995 года N 195-ФЗ "Об основах социального обслуживания населения в Российской Федерации" (Собрание законодательства Российской Федерации, 1995, N 50, ст. 4872);</w:t>
      </w:r>
    </w:p>
    <w:p w:rsidR="00000000" w:rsidRDefault="00970221">
      <w:pPr>
        <w:pStyle w:val="a3"/>
        <w:divId w:val="1465464051"/>
      </w:pPr>
      <w:r>
        <w:t>3) Федеральный закон от 10 июля 2002 года N 87-ФЗ "О внесении изменения в статью 6 Федерально</w:t>
      </w:r>
      <w:r>
        <w:t>го закона "Об основах социального обслуживания населения в Российской Федерации" и дополнения в статью 2 Закона Российской Федерации "О стандартизации" (Собрание законодательства Российской Федерации, 2002, N 28, ст. 2791);</w:t>
      </w:r>
    </w:p>
    <w:p w:rsidR="00000000" w:rsidRDefault="00970221">
      <w:pPr>
        <w:pStyle w:val="a3"/>
        <w:divId w:val="1465464051"/>
      </w:pPr>
      <w:r>
        <w:t>4) пункт 4 статьи 36 Федеральног</w:t>
      </w:r>
      <w:r>
        <w:t>о закона от 25 июля 2002 года N 115-ФЗ "О правовом положении иностранных граждан в Российской Федерации" (Собрание законодательства Российской Федерации, 2002, N 30, ст. 3032);</w:t>
      </w:r>
    </w:p>
    <w:p w:rsidR="00000000" w:rsidRDefault="00970221">
      <w:pPr>
        <w:pStyle w:val="a3"/>
        <w:divId w:val="1465464051"/>
      </w:pPr>
      <w:r>
        <w:t>5) статьи 17 и 23 Федерального закона от 10 января 2003 года N 15-ФЗ "</w:t>
      </w:r>
      <w:r>
        <w:t>О внесении изменений и дополнений в некоторые законодательные акты Российской Федерации в связи с принятием Федерального закона "О лицензировании отдельных видов деятельности" (Собрание законодательства Российской Федерации, 2003, N 2, ст. 167);</w:t>
      </w:r>
    </w:p>
    <w:p w:rsidR="00000000" w:rsidRDefault="00970221">
      <w:pPr>
        <w:pStyle w:val="a3"/>
        <w:divId w:val="1465464051"/>
      </w:pPr>
      <w:r>
        <w:t xml:space="preserve">6) статьи </w:t>
      </w:r>
      <w:r>
        <w:t>56 и 65 Федерального закона от 22 августа 2004 года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</w:t>
      </w:r>
      <w:r>
        <w:t>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самоуправления в Р</w:t>
      </w:r>
      <w:r>
        <w:t>оссийской Федерации" (Собрание законодательства Российской Федерации, 2004, N 35, ст. 3607);</w:t>
      </w:r>
    </w:p>
    <w:p w:rsidR="00000000" w:rsidRDefault="00970221">
      <w:pPr>
        <w:pStyle w:val="a3"/>
        <w:divId w:val="1465464051"/>
      </w:pPr>
      <w:r>
        <w:t>7) статью 29 Федерального закона от 23 июля 2008 года N 160-ФЗ "О внесении изменений в отдельные законодательные акты Российской Федерации в связи с совершенствова</w:t>
      </w:r>
      <w:r>
        <w:t>нием осуществления полномочий Правительства Российской Федерации" (Собрание законодательства Российской Федерации, 2008, N 30, ст. 3616);</w:t>
      </w:r>
    </w:p>
    <w:p w:rsidR="00000000" w:rsidRDefault="00970221">
      <w:pPr>
        <w:pStyle w:val="a3"/>
        <w:divId w:val="1465464051"/>
      </w:pPr>
      <w:r>
        <w:t>8) статью 2 Федерального закона от 21 ноября 2011 года N 326-ФЗ "О внесении изменений в отдельные законодательные акты</w:t>
      </w:r>
      <w:r>
        <w:t xml:space="preserve"> Российской Федерации в связи с принятием Федерального закона "О бесплатной юридической помощи в Российской Федерации" (Собрание законодательства Российской Федерации, 2011, N 48, ст. 6727);</w:t>
      </w:r>
    </w:p>
    <w:p w:rsidR="00000000" w:rsidRDefault="00970221">
      <w:pPr>
        <w:pStyle w:val="a3"/>
        <w:divId w:val="1465464051"/>
      </w:pPr>
      <w:r>
        <w:t>9) статьи 12 и 13 Федерального закона от 25 ноября 2013 года N 31</w:t>
      </w:r>
      <w:r>
        <w:t>7-ФЗ "О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Федерации" (Собрание законодательс</w:t>
      </w:r>
      <w:r>
        <w:t>тва Российской Федерации, 2013, N 48, ст. 6165).</w:t>
      </w:r>
    </w:p>
    <w:p w:rsidR="00000000" w:rsidRDefault="00970221">
      <w:pPr>
        <w:pStyle w:val="a3"/>
        <w:divId w:val="1465464051"/>
      </w:pPr>
      <w:r>
        <w:t>Статья 37. </w:t>
      </w:r>
      <w:r>
        <w:rPr>
          <w:b/>
          <w:bCs/>
        </w:rPr>
        <w:t>Вступление в силу настоящего Федерального закона</w:t>
      </w:r>
    </w:p>
    <w:p w:rsidR="00000000" w:rsidRDefault="00970221">
      <w:pPr>
        <w:pStyle w:val="a3"/>
        <w:divId w:val="1465464051"/>
      </w:pPr>
      <w:r>
        <w:t>Настоящий Федеральный закон вступает в силу с 1 января 2015 года. </w:t>
      </w:r>
    </w:p>
    <w:p w:rsidR="00970221" w:rsidRDefault="00970221">
      <w:pPr>
        <w:pStyle w:val="5"/>
        <w:divId w:val="1465464051"/>
        <w:rPr>
          <w:rFonts w:eastAsia="Times New Roman"/>
        </w:rPr>
      </w:pPr>
      <w:r>
        <w:rPr>
          <w:rFonts w:eastAsia="Times New Roman"/>
        </w:rPr>
        <w:t>Президент Российской Федерации</w:t>
      </w:r>
      <w:r>
        <w:rPr>
          <w:rFonts w:eastAsia="Times New Roman"/>
        </w:rPr>
        <w:br/>
        <w:t>В.В. Путин </w:t>
      </w:r>
    </w:p>
    <w:sectPr w:rsidR="00970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</w:compat>
  <w:rsids>
    <w:rsidRoot w:val="000B3418"/>
    <w:rsid w:val="000B3418"/>
    <w:rsid w:val="0097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outlineLvl w:val="0"/>
    </w:pPr>
    <w:rPr>
      <w:rFonts w:eastAsiaTheme="minorEastAsia"/>
      <w:bCs/>
      <w:kern w:val="36"/>
      <w:sz w:val="40"/>
      <w:szCs w:val="48"/>
    </w:rPr>
  </w:style>
  <w:style w:type="paragraph" w:styleId="2">
    <w:name w:val="heading 2"/>
    <w:basedOn w:val="a"/>
    <w:link w:val="20"/>
    <w:qFormat/>
    <w:pPr>
      <w:spacing w:before="100" w:beforeAutospacing="1" w:after="100" w:afterAutospacing="1"/>
      <w:outlineLvl w:val="1"/>
    </w:pPr>
    <w:rPr>
      <w:rFonts w:eastAsiaTheme="minorEastAsia"/>
      <w:bCs/>
      <w:sz w:val="22"/>
      <w:szCs w:val="36"/>
    </w:rPr>
  </w:style>
  <w:style w:type="paragraph" w:styleId="3">
    <w:name w:val="heading 3"/>
    <w:basedOn w:val="a"/>
    <w:link w:val="30"/>
    <w:qFormat/>
    <w:pPr>
      <w:spacing w:before="360" w:after="240"/>
      <w:outlineLvl w:val="2"/>
    </w:pPr>
    <w:rPr>
      <w:rFonts w:eastAsiaTheme="minorEastAsia"/>
      <w:sz w:val="28"/>
      <w:szCs w:val="28"/>
    </w:rPr>
  </w:style>
  <w:style w:type="paragraph" w:styleId="4">
    <w:name w:val="heading 4"/>
    <w:basedOn w:val="a"/>
    <w:link w:val="40"/>
    <w:qFormat/>
    <w:pPr>
      <w:spacing w:before="360" w:after="240"/>
      <w:outlineLvl w:val="3"/>
    </w:pPr>
    <w:rPr>
      <w:rFonts w:eastAsiaTheme="minorEastAsia"/>
      <w:b/>
      <w:bCs/>
    </w:rPr>
  </w:style>
  <w:style w:type="paragraph" w:styleId="5">
    <w:name w:val="heading 5"/>
    <w:basedOn w:val="a"/>
    <w:link w:val="50"/>
    <w:qFormat/>
    <w:pPr>
      <w:spacing w:before="100" w:beforeAutospacing="1" w:after="100" w:afterAutospacing="1"/>
      <w:ind w:left="5664"/>
      <w:outlineLvl w:val="4"/>
    </w:pPr>
    <w:rPr>
      <w:rFonts w:eastAsiaTheme="minorEastAsia"/>
      <w:bCs/>
      <w:szCs w:val="20"/>
    </w:rPr>
  </w:style>
  <w:style w:type="paragraph" w:styleId="6">
    <w:name w:val="heading 6"/>
    <w:basedOn w:val="a"/>
    <w:link w:val="60"/>
    <w:autoRedefine/>
    <w:qFormat/>
    <w:pPr>
      <w:spacing w:before="100" w:beforeAutospacing="1" w:after="100" w:afterAutospacing="1"/>
      <w:outlineLvl w:val="5"/>
    </w:pPr>
    <w:rPr>
      <w:rFonts w:ascii="Arial" w:eastAsiaTheme="minorEastAsia" w:hAnsi="Arial"/>
      <w:bCs/>
      <w:color w:val="777777"/>
      <w:sz w:val="20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locked/>
    <w:rPr>
      <w:bCs/>
      <w:sz w:val="24"/>
      <w:lang w:val="ru-RU" w:eastAsia="ru-RU" w:bidi="ar-SA"/>
    </w:rPr>
  </w:style>
  <w:style w:type="character" w:customStyle="1" w:styleId="60">
    <w:name w:val="Заголовок 6 Знак"/>
    <w:basedOn w:val="a0"/>
    <w:link w:val="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pPr>
      <w:spacing w:before="100" w:beforeAutospacing="1" w:after="100" w:afterAutospacing="1"/>
    </w:pPr>
  </w:style>
  <w:style w:type="paragraph" w:customStyle="1" w:styleId="shorttitle">
    <w:name w:val="shorttitle"/>
    <w:basedOn w:val="a"/>
    <w:pPr>
      <w:spacing w:after="300"/>
    </w:pPr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outlineLvl w:val="0"/>
    </w:pPr>
    <w:rPr>
      <w:rFonts w:eastAsiaTheme="minorEastAsia"/>
      <w:bCs/>
      <w:kern w:val="36"/>
      <w:sz w:val="40"/>
      <w:szCs w:val="48"/>
    </w:rPr>
  </w:style>
  <w:style w:type="paragraph" w:styleId="2">
    <w:name w:val="heading 2"/>
    <w:basedOn w:val="a"/>
    <w:link w:val="20"/>
    <w:qFormat/>
    <w:pPr>
      <w:spacing w:before="100" w:beforeAutospacing="1" w:after="100" w:afterAutospacing="1"/>
      <w:outlineLvl w:val="1"/>
    </w:pPr>
    <w:rPr>
      <w:rFonts w:eastAsiaTheme="minorEastAsia"/>
      <w:bCs/>
      <w:sz w:val="22"/>
      <w:szCs w:val="36"/>
    </w:rPr>
  </w:style>
  <w:style w:type="paragraph" w:styleId="3">
    <w:name w:val="heading 3"/>
    <w:basedOn w:val="a"/>
    <w:link w:val="30"/>
    <w:qFormat/>
    <w:pPr>
      <w:spacing w:before="360" w:after="240"/>
      <w:outlineLvl w:val="2"/>
    </w:pPr>
    <w:rPr>
      <w:rFonts w:eastAsiaTheme="minorEastAsia"/>
      <w:sz w:val="28"/>
      <w:szCs w:val="28"/>
    </w:rPr>
  </w:style>
  <w:style w:type="paragraph" w:styleId="4">
    <w:name w:val="heading 4"/>
    <w:basedOn w:val="a"/>
    <w:link w:val="40"/>
    <w:qFormat/>
    <w:pPr>
      <w:spacing w:before="360" w:after="240"/>
      <w:outlineLvl w:val="3"/>
    </w:pPr>
    <w:rPr>
      <w:rFonts w:eastAsiaTheme="minorEastAsia"/>
      <w:b/>
      <w:bCs/>
    </w:rPr>
  </w:style>
  <w:style w:type="paragraph" w:styleId="5">
    <w:name w:val="heading 5"/>
    <w:basedOn w:val="a"/>
    <w:link w:val="50"/>
    <w:qFormat/>
    <w:pPr>
      <w:spacing w:before="100" w:beforeAutospacing="1" w:after="100" w:afterAutospacing="1"/>
      <w:ind w:left="5664"/>
      <w:outlineLvl w:val="4"/>
    </w:pPr>
    <w:rPr>
      <w:rFonts w:eastAsiaTheme="minorEastAsia"/>
      <w:bCs/>
      <w:szCs w:val="20"/>
    </w:rPr>
  </w:style>
  <w:style w:type="paragraph" w:styleId="6">
    <w:name w:val="heading 6"/>
    <w:basedOn w:val="a"/>
    <w:link w:val="60"/>
    <w:autoRedefine/>
    <w:qFormat/>
    <w:pPr>
      <w:spacing w:before="100" w:beforeAutospacing="1" w:after="100" w:afterAutospacing="1"/>
      <w:outlineLvl w:val="5"/>
    </w:pPr>
    <w:rPr>
      <w:rFonts w:ascii="Arial" w:eastAsiaTheme="minorEastAsia" w:hAnsi="Arial"/>
      <w:bCs/>
      <w:color w:val="777777"/>
      <w:sz w:val="20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locked/>
    <w:rPr>
      <w:bCs/>
      <w:sz w:val="24"/>
      <w:lang w:val="ru-RU" w:eastAsia="ru-RU" w:bidi="ar-SA"/>
    </w:rPr>
  </w:style>
  <w:style w:type="character" w:customStyle="1" w:styleId="60">
    <w:name w:val="Заголовок 6 Знак"/>
    <w:basedOn w:val="a0"/>
    <w:link w:val="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pPr>
      <w:spacing w:before="100" w:beforeAutospacing="1" w:after="100" w:afterAutospacing="1"/>
    </w:pPr>
  </w:style>
  <w:style w:type="paragraph" w:customStyle="1" w:styleId="shorttitle">
    <w:name w:val="shorttitle"/>
    <w:basedOn w:val="a"/>
    <w:pPr>
      <w:spacing w:after="300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46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8857</Words>
  <Characters>50486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№442-ФЗ от 28 декабря 2013 г.</vt:lpstr>
    </vt:vector>
  </TitlesOfParts>
  <Company/>
  <LinksUpToDate>false</LinksUpToDate>
  <CharactersWithSpaces>59225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№442-ФЗ от 28 декабря 2013 г.</dc:title>
  <dc:creator>Минздравсоцразвития</dc:creator>
  <cp:lastModifiedBy>мой компьютер</cp:lastModifiedBy>
  <cp:revision>2</cp:revision>
  <dcterms:created xsi:type="dcterms:W3CDTF">2017-06-06T06:53:00Z</dcterms:created>
  <dcterms:modified xsi:type="dcterms:W3CDTF">2017-06-06T06:53:00Z</dcterms:modified>
</cp:coreProperties>
</file>